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C070C3" w14:textId="1DC4F7A3" w:rsidR="002B47E9" w:rsidRPr="009605EA" w:rsidRDefault="00FB526C" w:rsidP="00FB526C">
      <w:pPr>
        <w:jc w:val="right"/>
        <w:rPr>
          <w:rFonts w:ascii="Verdana" w:hAnsi="Verdana"/>
          <w:b/>
          <w:sz w:val="18"/>
          <w:szCs w:val="18"/>
        </w:rPr>
      </w:pPr>
      <w:r w:rsidRPr="009605EA">
        <w:rPr>
          <w:rFonts w:ascii="Verdana" w:hAnsi="Verdana"/>
          <w:b/>
          <w:sz w:val="18"/>
          <w:szCs w:val="18"/>
        </w:rPr>
        <w:t>Al Dirigente Scolastico</w:t>
      </w:r>
    </w:p>
    <w:p w14:paraId="57E8EC7A" w14:textId="1D57DEA8" w:rsidR="00FB526C" w:rsidRPr="009605EA" w:rsidRDefault="00FB526C" w:rsidP="00FB526C">
      <w:pPr>
        <w:jc w:val="right"/>
        <w:rPr>
          <w:rFonts w:ascii="Verdana" w:hAnsi="Verdana"/>
          <w:b/>
          <w:sz w:val="18"/>
          <w:szCs w:val="18"/>
        </w:rPr>
      </w:pPr>
      <w:r w:rsidRPr="009605EA">
        <w:rPr>
          <w:rFonts w:ascii="Verdana" w:hAnsi="Verdana"/>
          <w:b/>
          <w:sz w:val="18"/>
          <w:szCs w:val="18"/>
        </w:rPr>
        <w:t>Dell’I.C. “Don Bosco</w:t>
      </w:r>
      <w:r w:rsidR="00C57D1B">
        <w:rPr>
          <w:rFonts w:ascii="Verdana" w:hAnsi="Verdana"/>
          <w:b/>
          <w:sz w:val="18"/>
          <w:szCs w:val="18"/>
        </w:rPr>
        <w:t xml:space="preserve"> </w:t>
      </w:r>
      <w:r w:rsidR="00EC42D7">
        <w:rPr>
          <w:rFonts w:ascii="Verdana" w:hAnsi="Verdana"/>
          <w:b/>
          <w:sz w:val="18"/>
          <w:szCs w:val="18"/>
        </w:rPr>
        <w:t>–</w:t>
      </w:r>
      <w:r w:rsidR="00C57D1B">
        <w:rPr>
          <w:rFonts w:ascii="Verdana" w:hAnsi="Verdana"/>
          <w:b/>
          <w:sz w:val="18"/>
          <w:szCs w:val="18"/>
        </w:rPr>
        <w:t xml:space="preserve"> </w:t>
      </w:r>
      <w:r w:rsidR="00EC42D7">
        <w:rPr>
          <w:rFonts w:ascii="Verdana" w:hAnsi="Verdana"/>
          <w:b/>
          <w:sz w:val="18"/>
          <w:szCs w:val="18"/>
        </w:rPr>
        <w:t xml:space="preserve">V. </w:t>
      </w:r>
      <w:r w:rsidR="00C57D1B">
        <w:rPr>
          <w:rFonts w:ascii="Verdana" w:hAnsi="Verdana"/>
          <w:b/>
          <w:sz w:val="18"/>
          <w:szCs w:val="18"/>
        </w:rPr>
        <w:t>Tieri</w:t>
      </w:r>
      <w:r w:rsidRPr="009605EA">
        <w:rPr>
          <w:rFonts w:ascii="Verdana" w:hAnsi="Verdana"/>
          <w:b/>
          <w:sz w:val="18"/>
          <w:szCs w:val="18"/>
        </w:rPr>
        <w:t>”</w:t>
      </w:r>
    </w:p>
    <w:p w14:paraId="38CD8ABE" w14:textId="40506A26" w:rsidR="00FB526C" w:rsidRPr="009605EA" w:rsidRDefault="00FB526C" w:rsidP="00FB526C">
      <w:pPr>
        <w:jc w:val="right"/>
        <w:rPr>
          <w:rFonts w:ascii="Verdana" w:hAnsi="Verdana"/>
          <w:b/>
          <w:sz w:val="18"/>
          <w:szCs w:val="18"/>
        </w:rPr>
      </w:pPr>
      <w:r w:rsidRPr="009605EA">
        <w:rPr>
          <w:rFonts w:ascii="Verdana" w:hAnsi="Verdana"/>
          <w:b/>
          <w:sz w:val="18"/>
          <w:szCs w:val="18"/>
        </w:rPr>
        <w:t>Corigliano Rossano (CS)</w:t>
      </w:r>
    </w:p>
    <w:p w14:paraId="28BB34DE" w14:textId="77777777" w:rsidR="00524599" w:rsidRPr="009605EA" w:rsidRDefault="00524599" w:rsidP="00524599">
      <w:pPr>
        <w:jc w:val="both"/>
        <w:rPr>
          <w:rFonts w:ascii="Verdana" w:eastAsia="Calibri" w:hAnsi="Verdana" w:cs="Calibri"/>
          <w:b/>
          <w:sz w:val="18"/>
          <w:szCs w:val="18"/>
        </w:rPr>
      </w:pPr>
    </w:p>
    <w:p w14:paraId="67853EAA" w14:textId="77777777" w:rsidR="0014264D" w:rsidRPr="009605EA" w:rsidRDefault="0014264D" w:rsidP="0014264D">
      <w:pPr>
        <w:pStyle w:val="Titolo1"/>
        <w:pBdr>
          <w:bottom w:val="single" w:sz="4" w:space="1" w:color="auto"/>
        </w:pBdr>
        <w:jc w:val="center"/>
        <w:rPr>
          <w:rFonts w:ascii="Verdana" w:hAnsi="Verdana"/>
          <w:b/>
          <w:sz w:val="18"/>
          <w:szCs w:val="18"/>
        </w:rPr>
      </w:pPr>
      <w:r w:rsidRPr="009605EA">
        <w:rPr>
          <w:rFonts w:ascii="Verdana" w:hAnsi="Verdana"/>
          <w:b/>
          <w:sz w:val="18"/>
          <w:szCs w:val="18"/>
        </w:rPr>
        <w:t>DELEGA RITIRO ALUNNI</w:t>
      </w:r>
    </w:p>
    <w:p w14:paraId="7DC1E3EF" w14:textId="77777777" w:rsidR="0014264D" w:rsidRPr="009605EA" w:rsidRDefault="0014264D" w:rsidP="0014264D">
      <w:pPr>
        <w:rPr>
          <w:rFonts w:ascii="Verdana" w:hAnsi="Verdana"/>
          <w:sz w:val="18"/>
          <w:szCs w:val="18"/>
        </w:rPr>
      </w:pPr>
    </w:p>
    <w:p w14:paraId="12524269" w14:textId="77777777" w:rsidR="0014264D" w:rsidRPr="009605EA" w:rsidRDefault="0014264D" w:rsidP="0014264D">
      <w:pPr>
        <w:widowControl w:val="0"/>
        <w:tabs>
          <w:tab w:val="left" w:pos="50"/>
          <w:tab w:val="left" w:pos="4902"/>
          <w:tab w:val="left" w:pos="6716"/>
          <w:tab w:val="left" w:pos="7847"/>
          <w:tab w:val="right" w:pos="9433"/>
        </w:tabs>
        <w:adjustRightInd w:val="0"/>
        <w:rPr>
          <w:rFonts w:ascii="Verdana" w:hAnsi="Verdana"/>
          <w:sz w:val="18"/>
          <w:szCs w:val="18"/>
        </w:rPr>
      </w:pPr>
      <w:r w:rsidRPr="009605EA">
        <w:rPr>
          <w:rFonts w:ascii="Verdana" w:hAnsi="Verdana"/>
          <w:sz w:val="18"/>
          <w:szCs w:val="18"/>
        </w:rPr>
        <w:t xml:space="preserve">I sottoscritti, genitori (o esercenti la potestà genitoriale) </w:t>
      </w:r>
    </w:p>
    <w:p w14:paraId="78CA6FE9" w14:textId="77777777" w:rsidR="0014264D" w:rsidRPr="009605EA" w:rsidRDefault="0014264D" w:rsidP="0014264D">
      <w:pPr>
        <w:widowControl w:val="0"/>
        <w:tabs>
          <w:tab w:val="left" w:pos="50"/>
          <w:tab w:val="left" w:pos="3310"/>
          <w:tab w:val="left" w:pos="4855"/>
          <w:tab w:val="left" w:pos="5552"/>
          <w:tab w:val="left" w:pos="6716"/>
          <w:tab w:val="right" w:pos="9333"/>
          <w:tab w:val="right" w:pos="9433"/>
        </w:tabs>
        <w:adjustRightInd w:val="0"/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6"/>
        <w:gridCol w:w="3626"/>
        <w:gridCol w:w="3536"/>
      </w:tblGrid>
      <w:tr w:rsidR="0014264D" w:rsidRPr="009605EA" w14:paraId="6BC2947A" w14:textId="77777777" w:rsidTr="0014264D">
        <w:trPr>
          <w:trHeight w:val="432"/>
        </w:trPr>
        <w:tc>
          <w:tcPr>
            <w:tcW w:w="2432" w:type="dxa"/>
            <w:vAlign w:val="center"/>
          </w:tcPr>
          <w:p w14:paraId="09343F93" w14:textId="77777777" w:rsidR="0014264D" w:rsidRPr="009605EA" w:rsidRDefault="0014264D" w:rsidP="00193F5E">
            <w:pPr>
              <w:widowControl w:val="0"/>
              <w:tabs>
                <w:tab w:val="left" w:pos="50"/>
                <w:tab w:val="left" w:pos="3310"/>
                <w:tab w:val="left" w:pos="4855"/>
                <w:tab w:val="left" w:pos="5552"/>
                <w:tab w:val="left" w:pos="6716"/>
                <w:tab w:val="right" w:pos="9333"/>
                <w:tab w:val="right" w:pos="9433"/>
              </w:tabs>
              <w:adjustRightInd w:val="0"/>
              <w:rPr>
                <w:rFonts w:ascii="Verdana" w:hAnsi="Verdana"/>
                <w:b/>
                <w:sz w:val="18"/>
                <w:szCs w:val="18"/>
              </w:rPr>
            </w:pPr>
            <w:r w:rsidRPr="009605EA">
              <w:rPr>
                <w:rFonts w:ascii="Verdana" w:hAnsi="Verdana"/>
                <w:b/>
                <w:sz w:val="18"/>
                <w:szCs w:val="18"/>
              </w:rPr>
              <w:t xml:space="preserve">Cognome e Nome </w:t>
            </w:r>
          </w:p>
        </w:tc>
        <w:tc>
          <w:tcPr>
            <w:tcW w:w="7196" w:type="dxa"/>
            <w:gridSpan w:val="2"/>
            <w:vAlign w:val="center"/>
          </w:tcPr>
          <w:p w14:paraId="34779CAE" w14:textId="77777777" w:rsidR="0014264D" w:rsidRPr="009605EA" w:rsidRDefault="0014264D" w:rsidP="00193F5E">
            <w:pPr>
              <w:widowControl w:val="0"/>
              <w:tabs>
                <w:tab w:val="left" w:pos="50"/>
                <w:tab w:val="left" w:pos="3310"/>
                <w:tab w:val="left" w:pos="4855"/>
                <w:tab w:val="left" w:pos="5552"/>
                <w:tab w:val="left" w:pos="6716"/>
                <w:tab w:val="right" w:pos="9333"/>
                <w:tab w:val="right" w:pos="9433"/>
              </w:tabs>
              <w:adjustRightInd w:val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14264D" w:rsidRPr="009605EA" w14:paraId="7117245A" w14:textId="77777777" w:rsidTr="0014264D">
        <w:trPr>
          <w:trHeight w:val="432"/>
        </w:trPr>
        <w:tc>
          <w:tcPr>
            <w:tcW w:w="2432" w:type="dxa"/>
            <w:vAlign w:val="center"/>
          </w:tcPr>
          <w:p w14:paraId="22C70149" w14:textId="77777777" w:rsidR="0014264D" w:rsidRPr="009605EA" w:rsidRDefault="0014264D" w:rsidP="00193F5E">
            <w:pPr>
              <w:widowControl w:val="0"/>
              <w:tabs>
                <w:tab w:val="left" w:pos="50"/>
                <w:tab w:val="left" w:pos="3310"/>
                <w:tab w:val="left" w:pos="4855"/>
                <w:tab w:val="left" w:pos="5552"/>
                <w:tab w:val="left" w:pos="6716"/>
                <w:tab w:val="right" w:pos="9333"/>
                <w:tab w:val="right" w:pos="9433"/>
              </w:tabs>
              <w:adjustRightInd w:val="0"/>
              <w:rPr>
                <w:rFonts w:ascii="Verdana" w:hAnsi="Verdana"/>
                <w:b/>
                <w:sz w:val="18"/>
                <w:szCs w:val="18"/>
              </w:rPr>
            </w:pPr>
            <w:r w:rsidRPr="009605EA">
              <w:rPr>
                <w:rFonts w:ascii="Verdana" w:hAnsi="Verdana"/>
                <w:b/>
                <w:sz w:val="18"/>
                <w:szCs w:val="18"/>
              </w:rPr>
              <w:t>Cognome e Nome</w:t>
            </w:r>
          </w:p>
        </w:tc>
        <w:tc>
          <w:tcPr>
            <w:tcW w:w="7196" w:type="dxa"/>
            <w:gridSpan w:val="2"/>
            <w:vAlign w:val="center"/>
          </w:tcPr>
          <w:p w14:paraId="478915D3" w14:textId="77777777" w:rsidR="0014264D" w:rsidRPr="009605EA" w:rsidRDefault="0014264D" w:rsidP="00193F5E">
            <w:pPr>
              <w:widowControl w:val="0"/>
              <w:tabs>
                <w:tab w:val="left" w:pos="50"/>
                <w:tab w:val="left" w:pos="3310"/>
                <w:tab w:val="left" w:pos="4855"/>
                <w:tab w:val="left" w:pos="5552"/>
                <w:tab w:val="left" w:pos="6716"/>
                <w:tab w:val="right" w:pos="9333"/>
                <w:tab w:val="right" w:pos="9433"/>
              </w:tabs>
              <w:adjustRightInd w:val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14264D" w:rsidRPr="009605EA" w14:paraId="2D9236F6" w14:textId="77777777" w:rsidTr="00193F5E">
        <w:trPr>
          <w:trHeight w:val="623"/>
        </w:trPr>
        <w:tc>
          <w:tcPr>
            <w:tcW w:w="0" w:type="auto"/>
            <w:vAlign w:val="center"/>
          </w:tcPr>
          <w:p w14:paraId="1FDA95B2" w14:textId="77777777" w:rsidR="0014264D" w:rsidRPr="009605EA" w:rsidRDefault="0014264D" w:rsidP="00193F5E">
            <w:pPr>
              <w:widowControl w:val="0"/>
              <w:tabs>
                <w:tab w:val="left" w:pos="50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rPr>
                <w:rFonts w:ascii="Verdana" w:hAnsi="Verdana"/>
                <w:b/>
                <w:sz w:val="18"/>
                <w:szCs w:val="18"/>
              </w:rPr>
            </w:pPr>
            <w:r w:rsidRPr="009605EA">
              <w:rPr>
                <w:rFonts w:ascii="Verdana" w:hAnsi="Verdana"/>
                <w:b/>
                <w:sz w:val="18"/>
                <w:szCs w:val="18"/>
              </w:rPr>
              <w:t xml:space="preserve">dell’alunno/a </w:t>
            </w:r>
          </w:p>
          <w:p w14:paraId="1FAD9107" w14:textId="77777777" w:rsidR="0014264D" w:rsidRPr="009605EA" w:rsidRDefault="0014264D" w:rsidP="00193F5E">
            <w:pPr>
              <w:widowControl w:val="0"/>
              <w:tabs>
                <w:tab w:val="left" w:pos="50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rPr>
                <w:rFonts w:ascii="Verdana" w:hAnsi="Verdana"/>
                <w:b/>
                <w:sz w:val="18"/>
                <w:szCs w:val="18"/>
              </w:rPr>
            </w:pPr>
            <w:r w:rsidRPr="009605EA">
              <w:rPr>
                <w:rFonts w:ascii="Verdana" w:hAnsi="Verdana"/>
                <w:b/>
                <w:sz w:val="18"/>
                <w:szCs w:val="18"/>
              </w:rPr>
              <w:t>(Cognome e Nome)</w:t>
            </w:r>
          </w:p>
        </w:tc>
        <w:tc>
          <w:tcPr>
            <w:tcW w:w="0" w:type="auto"/>
            <w:gridSpan w:val="2"/>
            <w:vAlign w:val="center"/>
          </w:tcPr>
          <w:p w14:paraId="60A17855" w14:textId="77777777" w:rsidR="0014264D" w:rsidRPr="009605EA" w:rsidRDefault="0014264D" w:rsidP="00193F5E">
            <w:pPr>
              <w:widowControl w:val="0"/>
              <w:tabs>
                <w:tab w:val="left" w:pos="50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14264D" w:rsidRPr="009605EA" w14:paraId="7AFA5B7F" w14:textId="77777777" w:rsidTr="00193F5E">
        <w:trPr>
          <w:trHeight w:val="561"/>
        </w:trPr>
        <w:tc>
          <w:tcPr>
            <w:tcW w:w="0" w:type="auto"/>
            <w:vAlign w:val="center"/>
          </w:tcPr>
          <w:p w14:paraId="5D534C4A" w14:textId="77777777" w:rsidR="0014264D" w:rsidRPr="009605EA" w:rsidRDefault="0014264D" w:rsidP="00193F5E">
            <w:pPr>
              <w:widowControl w:val="0"/>
              <w:tabs>
                <w:tab w:val="left" w:pos="50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rPr>
                <w:rFonts w:ascii="Verdana" w:hAnsi="Verdana"/>
                <w:sz w:val="18"/>
                <w:szCs w:val="18"/>
              </w:rPr>
            </w:pPr>
            <w:r w:rsidRPr="009605EA">
              <w:rPr>
                <w:rFonts w:ascii="Verdana" w:hAnsi="Verdana"/>
                <w:sz w:val="18"/>
                <w:szCs w:val="18"/>
              </w:rPr>
              <w:t>frequentante la classe</w:t>
            </w:r>
          </w:p>
        </w:tc>
        <w:tc>
          <w:tcPr>
            <w:tcW w:w="0" w:type="auto"/>
            <w:gridSpan w:val="2"/>
            <w:vAlign w:val="center"/>
          </w:tcPr>
          <w:p w14:paraId="5FA29350" w14:textId="77777777" w:rsidR="0014264D" w:rsidRPr="009605EA" w:rsidRDefault="0014264D" w:rsidP="00193F5E">
            <w:pPr>
              <w:widowControl w:val="0"/>
              <w:tabs>
                <w:tab w:val="left" w:pos="50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</w:tr>
      <w:tr w:rsidR="0014264D" w:rsidRPr="009605EA" w14:paraId="36EBE63E" w14:textId="77777777" w:rsidTr="0014264D">
        <w:trPr>
          <w:trHeight w:val="629"/>
        </w:trPr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1950581" w14:textId="14888B79" w:rsidR="0014264D" w:rsidRPr="009605EA" w:rsidRDefault="0014264D" w:rsidP="00193F5E">
            <w:pPr>
              <w:widowControl w:val="0"/>
              <w:tabs>
                <w:tab w:val="left" w:pos="50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rPr>
                <w:rFonts w:ascii="Verdana" w:hAnsi="Verdana"/>
                <w:sz w:val="18"/>
                <w:szCs w:val="18"/>
              </w:rPr>
            </w:pPr>
            <w:r w:rsidRPr="009605EA">
              <w:rPr>
                <w:rFonts w:ascii="Verdana" w:hAnsi="Verdana"/>
                <w:sz w:val="18"/>
                <w:szCs w:val="18"/>
              </w:rPr>
              <w:t>Ordine di scuola e plesso</w:t>
            </w:r>
          </w:p>
        </w:tc>
        <w:tc>
          <w:tcPr>
            <w:tcW w:w="0" w:type="auto"/>
            <w:gridSpan w:val="2"/>
            <w:vAlign w:val="center"/>
          </w:tcPr>
          <w:p w14:paraId="49680746" w14:textId="76E3D26C" w:rsidR="0014264D" w:rsidRPr="009605EA" w:rsidRDefault="0014264D" w:rsidP="0014264D">
            <w:pPr>
              <w:spacing w:after="240"/>
              <w:ind w:left="426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  <w:tr w:rsidR="0014264D" w:rsidRPr="009605EA" w14:paraId="215E6297" w14:textId="77777777" w:rsidTr="0014264D">
        <w:trPr>
          <w:trHeight w:val="555"/>
        </w:trPr>
        <w:tc>
          <w:tcPr>
            <w:tcW w:w="0" w:type="auto"/>
            <w:tcBorders>
              <w:left w:val="nil"/>
              <w:bottom w:val="nil"/>
            </w:tcBorders>
            <w:vAlign w:val="center"/>
          </w:tcPr>
          <w:p w14:paraId="12EC9BE3" w14:textId="77777777" w:rsidR="0014264D" w:rsidRPr="009605EA" w:rsidRDefault="0014264D" w:rsidP="00193F5E">
            <w:pPr>
              <w:widowControl w:val="0"/>
              <w:tabs>
                <w:tab w:val="left" w:pos="50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rPr>
                <w:rFonts w:ascii="Verdana" w:hAnsi="Verdana"/>
                <w:b/>
                <w:sz w:val="18"/>
                <w:szCs w:val="18"/>
              </w:rPr>
            </w:pPr>
            <w:r w:rsidRPr="009605EA">
              <w:rPr>
                <w:rFonts w:ascii="Verdana" w:hAnsi="Verdana"/>
                <w:b/>
                <w:sz w:val="18"/>
                <w:szCs w:val="18"/>
              </w:rPr>
              <w:t>Autorizziamo</w:t>
            </w:r>
          </w:p>
        </w:tc>
        <w:tc>
          <w:tcPr>
            <w:tcW w:w="3645" w:type="dxa"/>
            <w:vAlign w:val="center"/>
          </w:tcPr>
          <w:p w14:paraId="1A251242" w14:textId="77777777" w:rsidR="0014264D" w:rsidRPr="009605EA" w:rsidRDefault="0014264D" w:rsidP="00193F5E">
            <w:pPr>
              <w:widowControl w:val="0"/>
              <w:tabs>
                <w:tab w:val="left" w:pos="377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ind w:left="377"/>
              <w:rPr>
                <w:rFonts w:ascii="Verdana" w:hAnsi="Verdana"/>
                <w:b/>
                <w:sz w:val="18"/>
                <w:szCs w:val="18"/>
              </w:rPr>
            </w:pPr>
            <w:r w:rsidRPr="009605EA">
              <w:rPr>
                <w:rFonts w:ascii="Verdana" w:hAnsi="Verdana"/>
                <w:b/>
                <w:sz w:val="18"/>
                <w:szCs w:val="18"/>
              </w:rPr>
              <w:t>Nome</w:t>
            </w:r>
          </w:p>
        </w:tc>
        <w:tc>
          <w:tcPr>
            <w:tcW w:w="3551" w:type="dxa"/>
            <w:vAlign w:val="center"/>
          </w:tcPr>
          <w:p w14:paraId="1B3A29B2" w14:textId="77777777" w:rsidR="0014264D" w:rsidRPr="009605EA" w:rsidRDefault="0014264D" w:rsidP="00193F5E">
            <w:pPr>
              <w:widowControl w:val="0"/>
              <w:tabs>
                <w:tab w:val="left" w:pos="377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ind w:left="377"/>
              <w:rPr>
                <w:rFonts w:ascii="Verdana" w:hAnsi="Verdana"/>
                <w:b/>
                <w:sz w:val="18"/>
                <w:szCs w:val="18"/>
              </w:rPr>
            </w:pPr>
            <w:r w:rsidRPr="009605EA">
              <w:rPr>
                <w:rFonts w:ascii="Verdana" w:hAnsi="Verdana"/>
                <w:b/>
                <w:sz w:val="18"/>
                <w:szCs w:val="18"/>
              </w:rPr>
              <w:t>Cognome</w:t>
            </w:r>
          </w:p>
        </w:tc>
      </w:tr>
      <w:tr w:rsidR="0014264D" w:rsidRPr="009605EA" w14:paraId="0F86DD1B" w14:textId="77777777" w:rsidTr="0014264D">
        <w:trPr>
          <w:trHeight w:val="479"/>
        </w:trPr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3CF8F4ED" w14:textId="77777777" w:rsidR="0014264D" w:rsidRPr="009605EA" w:rsidRDefault="0014264D" w:rsidP="00193F5E">
            <w:pPr>
              <w:widowControl w:val="0"/>
              <w:tabs>
                <w:tab w:val="left" w:pos="50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645" w:type="dxa"/>
            <w:vAlign w:val="center"/>
          </w:tcPr>
          <w:p w14:paraId="35D8F92C" w14:textId="77777777" w:rsidR="0014264D" w:rsidRPr="009605EA" w:rsidRDefault="0014264D" w:rsidP="00193F5E">
            <w:pPr>
              <w:widowControl w:val="0"/>
              <w:tabs>
                <w:tab w:val="left" w:pos="377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ind w:left="37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551" w:type="dxa"/>
            <w:vAlign w:val="center"/>
          </w:tcPr>
          <w:p w14:paraId="5FDBD4FD" w14:textId="77777777" w:rsidR="0014264D" w:rsidRPr="009605EA" w:rsidRDefault="0014264D" w:rsidP="00193F5E">
            <w:pPr>
              <w:widowControl w:val="0"/>
              <w:tabs>
                <w:tab w:val="left" w:pos="377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ind w:left="377"/>
              <w:rPr>
                <w:rFonts w:ascii="Verdana" w:hAnsi="Verdana"/>
                <w:sz w:val="18"/>
                <w:szCs w:val="18"/>
              </w:rPr>
            </w:pPr>
          </w:p>
        </w:tc>
      </w:tr>
      <w:tr w:rsidR="0014264D" w:rsidRPr="009605EA" w14:paraId="40CB669D" w14:textId="77777777" w:rsidTr="0014264D">
        <w:trPr>
          <w:trHeight w:val="479"/>
        </w:trPr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43DD1D90" w14:textId="77777777" w:rsidR="0014264D" w:rsidRPr="009605EA" w:rsidRDefault="0014264D" w:rsidP="00193F5E">
            <w:pPr>
              <w:widowControl w:val="0"/>
              <w:tabs>
                <w:tab w:val="left" w:pos="50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645" w:type="dxa"/>
            <w:vAlign w:val="center"/>
          </w:tcPr>
          <w:p w14:paraId="14C40577" w14:textId="77777777" w:rsidR="0014264D" w:rsidRPr="009605EA" w:rsidRDefault="0014264D" w:rsidP="00193F5E">
            <w:pPr>
              <w:widowControl w:val="0"/>
              <w:tabs>
                <w:tab w:val="left" w:pos="377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ind w:left="37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551" w:type="dxa"/>
            <w:vAlign w:val="center"/>
          </w:tcPr>
          <w:p w14:paraId="3F126C24" w14:textId="77777777" w:rsidR="0014264D" w:rsidRPr="009605EA" w:rsidRDefault="0014264D" w:rsidP="00193F5E">
            <w:pPr>
              <w:widowControl w:val="0"/>
              <w:tabs>
                <w:tab w:val="left" w:pos="377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ind w:left="377"/>
              <w:rPr>
                <w:rFonts w:ascii="Verdana" w:hAnsi="Verdana"/>
                <w:sz w:val="18"/>
                <w:szCs w:val="18"/>
              </w:rPr>
            </w:pPr>
          </w:p>
        </w:tc>
      </w:tr>
      <w:tr w:rsidR="0014264D" w:rsidRPr="009605EA" w14:paraId="3B8438A2" w14:textId="77777777" w:rsidTr="0014264D">
        <w:trPr>
          <w:trHeight w:val="479"/>
        </w:trPr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562C5E17" w14:textId="77777777" w:rsidR="0014264D" w:rsidRPr="009605EA" w:rsidRDefault="0014264D" w:rsidP="00193F5E">
            <w:pPr>
              <w:widowControl w:val="0"/>
              <w:tabs>
                <w:tab w:val="left" w:pos="50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645" w:type="dxa"/>
            <w:vAlign w:val="center"/>
          </w:tcPr>
          <w:p w14:paraId="7F227603" w14:textId="77777777" w:rsidR="0014264D" w:rsidRPr="009605EA" w:rsidRDefault="0014264D" w:rsidP="00193F5E">
            <w:pPr>
              <w:widowControl w:val="0"/>
              <w:tabs>
                <w:tab w:val="left" w:pos="377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ind w:left="37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551" w:type="dxa"/>
            <w:vAlign w:val="center"/>
          </w:tcPr>
          <w:p w14:paraId="6816533D" w14:textId="77777777" w:rsidR="0014264D" w:rsidRPr="009605EA" w:rsidRDefault="0014264D" w:rsidP="00193F5E">
            <w:pPr>
              <w:widowControl w:val="0"/>
              <w:tabs>
                <w:tab w:val="left" w:pos="377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ind w:left="377"/>
              <w:rPr>
                <w:rFonts w:ascii="Verdana" w:hAnsi="Verdana"/>
                <w:sz w:val="18"/>
                <w:szCs w:val="18"/>
              </w:rPr>
            </w:pPr>
          </w:p>
        </w:tc>
      </w:tr>
      <w:tr w:rsidR="0014264D" w:rsidRPr="009605EA" w14:paraId="4AB5EE60" w14:textId="77777777" w:rsidTr="0014264D">
        <w:trPr>
          <w:trHeight w:val="479"/>
        </w:trPr>
        <w:tc>
          <w:tcPr>
            <w:tcW w:w="0" w:type="auto"/>
            <w:tcBorders>
              <w:top w:val="nil"/>
              <w:left w:val="nil"/>
              <w:bottom w:val="nil"/>
            </w:tcBorders>
            <w:vAlign w:val="center"/>
          </w:tcPr>
          <w:p w14:paraId="5A7D60CA" w14:textId="77777777" w:rsidR="0014264D" w:rsidRPr="009605EA" w:rsidRDefault="0014264D" w:rsidP="00193F5E">
            <w:pPr>
              <w:widowControl w:val="0"/>
              <w:tabs>
                <w:tab w:val="left" w:pos="50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645" w:type="dxa"/>
            <w:vAlign w:val="center"/>
          </w:tcPr>
          <w:p w14:paraId="16F6F93B" w14:textId="77777777" w:rsidR="0014264D" w:rsidRPr="009605EA" w:rsidRDefault="0014264D" w:rsidP="00193F5E">
            <w:pPr>
              <w:widowControl w:val="0"/>
              <w:tabs>
                <w:tab w:val="left" w:pos="377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ind w:left="377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551" w:type="dxa"/>
            <w:vAlign w:val="center"/>
          </w:tcPr>
          <w:p w14:paraId="1BC409BA" w14:textId="77777777" w:rsidR="0014264D" w:rsidRPr="009605EA" w:rsidRDefault="0014264D" w:rsidP="00193F5E">
            <w:pPr>
              <w:widowControl w:val="0"/>
              <w:tabs>
                <w:tab w:val="left" w:pos="377"/>
                <w:tab w:val="left" w:pos="4902"/>
                <w:tab w:val="left" w:pos="6712"/>
                <w:tab w:val="left" w:pos="7847"/>
                <w:tab w:val="right" w:pos="9434"/>
              </w:tabs>
              <w:adjustRightInd w:val="0"/>
              <w:ind w:left="377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086AF7E" w14:textId="77777777" w:rsidR="0014264D" w:rsidRPr="009605EA" w:rsidRDefault="0014264D" w:rsidP="0014264D">
      <w:pPr>
        <w:pStyle w:val="Titolo1"/>
        <w:rPr>
          <w:rFonts w:ascii="Verdana" w:hAnsi="Verdana"/>
          <w:sz w:val="18"/>
          <w:szCs w:val="18"/>
        </w:rPr>
      </w:pPr>
    </w:p>
    <w:p w14:paraId="0A074DB8" w14:textId="77777777" w:rsidR="0014264D" w:rsidRPr="009605EA" w:rsidRDefault="0014264D" w:rsidP="0014264D">
      <w:pPr>
        <w:widowControl w:val="0"/>
        <w:tabs>
          <w:tab w:val="left" w:pos="0"/>
          <w:tab w:val="left" w:pos="4902"/>
          <w:tab w:val="left" w:pos="6712"/>
          <w:tab w:val="left" w:pos="7847"/>
          <w:tab w:val="right" w:pos="9434"/>
        </w:tabs>
        <w:adjustRightInd w:val="0"/>
        <w:rPr>
          <w:rFonts w:ascii="Verdana" w:hAnsi="Verdana"/>
          <w:sz w:val="18"/>
          <w:szCs w:val="18"/>
        </w:rPr>
      </w:pPr>
      <w:r w:rsidRPr="009605EA">
        <w:rPr>
          <w:rFonts w:ascii="Verdana" w:hAnsi="Verdana"/>
          <w:b/>
          <w:sz w:val="18"/>
          <w:szCs w:val="18"/>
        </w:rPr>
        <w:t>a ricevere in consegna nostro/a figlio/a al termine delle lezioni o in altre occasioni, sollevando il personale da ogni responsabilità</w:t>
      </w:r>
    </w:p>
    <w:p w14:paraId="553D3042" w14:textId="77777777" w:rsidR="0014264D" w:rsidRPr="009605EA" w:rsidRDefault="0014264D" w:rsidP="0014264D">
      <w:pPr>
        <w:rPr>
          <w:rFonts w:ascii="Verdana" w:hAnsi="Verdana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213"/>
        <w:gridCol w:w="3206"/>
        <w:gridCol w:w="3219"/>
      </w:tblGrid>
      <w:tr w:rsidR="0014264D" w:rsidRPr="009605EA" w14:paraId="6AC5E579" w14:textId="77777777" w:rsidTr="00193F5E">
        <w:tc>
          <w:tcPr>
            <w:tcW w:w="3259" w:type="dxa"/>
            <w:tcBorders>
              <w:top w:val="nil"/>
              <w:bottom w:val="nil"/>
            </w:tcBorders>
          </w:tcPr>
          <w:p w14:paraId="27713875" w14:textId="77777777" w:rsidR="0014264D" w:rsidRPr="009605EA" w:rsidRDefault="0014264D" w:rsidP="00193F5E">
            <w:pPr>
              <w:rPr>
                <w:rFonts w:ascii="Verdana" w:hAnsi="Verdana"/>
                <w:sz w:val="18"/>
                <w:szCs w:val="18"/>
              </w:rPr>
            </w:pPr>
            <w:r w:rsidRPr="009605EA">
              <w:rPr>
                <w:rFonts w:ascii="Verdana" w:hAnsi="Verdana"/>
                <w:sz w:val="18"/>
                <w:szCs w:val="18"/>
              </w:rPr>
              <w:t>Data</w:t>
            </w:r>
          </w:p>
        </w:tc>
        <w:tc>
          <w:tcPr>
            <w:tcW w:w="3259" w:type="dxa"/>
            <w:tcBorders>
              <w:top w:val="nil"/>
              <w:bottom w:val="nil"/>
            </w:tcBorders>
          </w:tcPr>
          <w:p w14:paraId="3D8FAA3C" w14:textId="77777777" w:rsidR="0014264D" w:rsidRPr="009605EA" w:rsidRDefault="0014264D" w:rsidP="00193F5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nil"/>
            </w:tcBorders>
          </w:tcPr>
          <w:p w14:paraId="4B828F72" w14:textId="77777777" w:rsidR="0014264D" w:rsidRPr="009605EA" w:rsidRDefault="0014264D" w:rsidP="00193F5E">
            <w:pPr>
              <w:rPr>
                <w:rFonts w:ascii="Verdana" w:hAnsi="Verdana"/>
                <w:sz w:val="18"/>
                <w:szCs w:val="18"/>
              </w:rPr>
            </w:pPr>
            <w:r w:rsidRPr="009605EA">
              <w:rPr>
                <w:rFonts w:ascii="Verdana" w:hAnsi="Verdana"/>
                <w:sz w:val="18"/>
                <w:szCs w:val="18"/>
              </w:rPr>
              <w:t>Firma dei genitori</w:t>
            </w:r>
          </w:p>
        </w:tc>
      </w:tr>
      <w:tr w:rsidR="0014264D" w:rsidRPr="009605EA" w14:paraId="75D4C385" w14:textId="77777777" w:rsidTr="00193F5E">
        <w:trPr>
          <w:trHeight w:val="367"/>
        </w:trPr>
        <w:tc>
          <w:tcPr>
            <w:tcW w:w="3259" w:type="dxa"/>
            <w:tcBorders>
              <w:top w:val="nil"/>
              <w:bottom w:val="single" w:sz="4" w:space="0" w:color="auto"/>
            </w:tcBorders>
          </w:tcPr>
          <w:p w14:paraId="450143B9" w14:textId="77777777" w:rsidR="0014264D" w:rsidRPr="009605EA" w:rsidRDefault="0014264D" w:rsidP="00193F5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nil"/>
              <w:bottom w:val="nil"/>
            </w:tcBorders>
          </w:tcPr>
          <w:p w14:paraId="5C8FF848" w14:textId="77777777" w:rsidR="0014264D" w:rsidRPr="009605EA" w:rsidRDefault="0014264D" w:rsidP="00193F5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14:paraId="1A34C776" w14:textId="77777777" w:rsidR="0014264D" w:rsidRPr="009605EA" w:rsidRDefault="0014264D" w:rsidP="00193F5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14264D" w:rsidRPr="009605EA" w14:paraId="023CF47F" w14:textId="77777777" w:rsidTr="00193F5E">
        <w:trPr>
          <w:trHeight w:val="367"/>
        </w:trPr>
        <w:tc>
          <w:tcPr>
            <w:tcW w:w="3259" w:type="dxa"/>
            <w:tcBorders>
              <w:top w:val="single" w:sz="4" w:space="0" w:color="auto"/>
              <w:bottom w:val="nil"/>
            </w:tcBorders>
          </w:tcPr>
          <w:p w14:paraId="7E5DB45B" w14:textId="77777777" w:rsidR="0014264D" w:rsidRPr="009605EA" w:rsidRDefault="0014264D" w:rsidP="00193F5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59" w:type="dxa"/>
            <w:tcBorders>
              <w:top w:val="nil"/>
              <w:bottom w:val="nil"/>
            </w:tcBorders>
          </w:tcPr>
          <w:p w14:paraId="6BDD0EC0" w14:textId="77777777" w:rsidR="0014264D" w:rsidRPr="009605EA" w:rsidRDefault="0014264D" w:rsidP="00193F5E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14:paraId="1A8BDA28" w14:textId="77777777" w:rsidR="0014264D" w:rsidRPr="009605EA" w:rsidRDefault="0014264D" w:rsidP="00193F5E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777C55F2" w14:textId="77777777" w:rsidR="0014264D" w:rsidRPr="009605EA" w:rsidRDefault="0014264D" w:rsidP="0014264D">
      <w:pPr>
        <w:jc w:val="both"/>
        <w:rPr>
          <w:rFonts w:ascii="Verdana" w:hAnsi="Verdana"/>
          <w:sz w:val="18"/>
          <w:szCs w:val="18"/>
        </w:rPr>
      </w:pPr>
    </w:p>
    <w:p w14:paraId="77FA0C64" w14:textId="77777777" w:rsidR="0014264D" w:rsidRPr="009605EA" w:rsidRDefault="0014264D" w:rsidP="0014264D">
      <w:pPr>
        <w:jc w:val="both"/>
        <w:rPr>
          <w:rFonts w:ascii="Verdana" w:hAnsi="Verdana"/>
          <w:sz w:val="18"/>
          <w:szCs w:val="18"/>
        </w:rPr>
      </w:pPr>
    </w:p>
    <w:p w14:paraId="68050673" w14:textId="77777777" w:rsidR="00FB526C" w:rsidRPr="009605EA" w:rsidRDefault="00FB526C" w:rsidP="0014264D">
      <w:pPr>
        <w:jc w:val="both"/>
        <w:rPr>
          <w:rFonts w:ascii="Verdana" w:hAnsi="Verdana"/>
          <w:sz w:val="18"/>
          <w:szCs w:val="18"/>
        </w:rPr>
      </w:pPr>
    </w:p>
    <w:p w14:paraId="42422C47" w14:textId="7FA98518" w:rsidR="00A6292F" w:rsidRPr="009605EA" w:rsidRDefault="00A6292F" w:rsidP="00817423">
      <w:pPr>
        <w:rPr>
          <w:rFonts w:ascii="Verdana" w:hAnsi="Verdana"/>
          <w:b/>
          <w:sz w:val="18"/>
          <w:szCs w:val="18"/>
        </w:rPr>
      </w:pPr>
    </w:p>
    <w:p w14:paraId="061808EA" w14:textId="77777777" w:rsidR="00BE3EBB" w:rsidRPr="003E478E" w:rsidRDefault="00BE3EBB" w:rsidP="00BE3EBB">
      <w:pPr>
        <w:ind w:left="2" w:right="48"/>
        <w:jc w:val="right"/>
        <w:rPr>
          <w:szCs w:val="18"/>
        </w:rPr>
      </w:pPr>
    </w:p>
    <w:p w14:paraId="631A9FAB" w14:textId="77777777" w:rsidR="00BE3EBB" w:rsidRPr="003E478E" w:rsidRDefault="00BE3EBB" w:rsidP="00BE3EBB">
      <w:pPr>
        <w:jc w:val="right"/>
        <w:rPr>
          <w:szCs w:val="18"/>
        </w:rPr>
      </w:pPr>
      <w:r w:rsidRPr="003E478E">
        <w:rPr>
          <w:szCs w:val="18"/>
        </w:rPr>
        <w:t xml:space="preserve"> </w:t>
      </w:r>
    </w:p>
    <w:p w14:paraId="62ADE759" w14:textId="2CB0FDBB" w:rsidR="00BE3EBB" w:rsidRDefault="008E2448" w:rsidP="00BE3EB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/>
        <w:rPr>
          <w:rFonts w:ascii="Verdana" w:hAnsi="Verdana"/>
          <w:sz w:val="18"/>
          <w:szCs w:val="18"/>
        </w:rPr>
      </w:pPr>
      <w:r w:rsidRPr="008E2448">
        <w:rPr>
          <w:rFonts w:ascii="Verdana" w:hAnsi="Verdana"/>
          <w:sz w:val="18"/>
          <w:szCs w:val="18"/>
        </w:rPr>
        <w:t>Il/la sottoscritto/a alla luce delle disposizioni del C.C. in materia di filiazione e ai sensi e per gli effetti dell’art. 47 del DPR n. 445 del 28/12/2000 sotto la propria personale responsabilità, consapevole delle sanzioni penali richiamate dall’art. 76 del citato DPR in caso di dichiarazioni mendaci, dichiara che l’altro genitore è a conoscenza e condivide le scelte effettuate (in caso di firma di uno solo dei genitori).</w:t>
      </w:r>
    </w:p>
    <w:p w14:paraId="1D02C015" w14:textId="0D8FB49B" w:rsidR="008E2448" w:rsidRDefault="008E2448" w:rsidP="00BE3EB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/>
        <w:rPr>
          <w:rFonts w:ascii="Verdana" w:hAnsi="Verdana"/>
          <w:sz w:val="18"/>
          <w:szCs w:val="18"/>
        </w:rPr>
      </w:pPr>
    </w:p>
    <w:p w14:paraId="5D106304" w14:textId="77777777" w:rsidR="008E2448" w:rsidRPr="00BE3EBB" w:rsidRDefault="008E2448" w:rsidP="00BE3EB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ind w:left="-15" w:right="47"/>
        <w:rPr>
          <w:rFonts w:ascii="Verdana" w:hAnsi="Verdana"/>
          <w:sz w:val="18"/>
          <w:szCs w:val="18"/>
        </w:rPr>
      </w:pPr>
      <w:bookmarkStart w:id="0" w:name="_GoBack"/>
      <w:bookmarkEnd w:id="0"/>
    </w:p>
    <w:p w14:paraId="449127D5" w14:textId="77777777" w:rsidR="00BE3EBB" w:rsidRPr="00BE3EBB" w:rsidRDefault="00BE3EBB" w:rsidP="00BE3EBB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2124"/>
          <w:tab w:val="center" w:pos="2833"/>
          <w:tab w:val="center" w:pos="3541"/>
          <w:tab w:val="center" w:pos="6083"/>
        </w:tabs>
        <w:spacing w:after="43" w:line="249" w:lineRule="auto"/>
        <w:ind w:left="-15" w:right="47"/>
        <w:rPr>
          <w:rFonts w:ascii="Verdana" w:hAnsi="Verdana"/>
          <w:sz w:val="18"/>
          <w:szCs w:val="18"/>
        </w:rPr>
      </w:pPr>
      <w:r w:rsidRPr="00BE3EBB">
        <w:rPr>
          <w:rFonts w:ascii="Verdana" w:hAnsi="Verdana"/>
          <w:sz w:val="18"/>
          <w:szCs w:val="18"/>
        </w:rPr>
        <w:t>Data</w:t>
      </w:r>
      <w:r w:rsidRPr="00BE3EBB">
        <w:rPr>
          <w:rFonts w:ascii="Verdana" w:hAnsi="Verdana"/>
          <w:b/>
          <w:sz w:val="18"/>
          <w:szCs w:val="18"/>
        </w:rPr>
        <w:t xml:space="preserve"> ____________ </w:t>
      </w:r>
      <w:r w:rsidRPr="00BE3EBB">
        <w:rPr>
          <w:rFonts w:ascii="Verdana" w:hAnsi="Verdana"/>
          <w:b/>
          <w:sz w:val="18"/>
          <w:szCs w:val="18"/>
        </w:rPr>
        <w:tab/>
        <w:t xml:space="preserve"> </w:t>
      </w:r>
      <w:r w:rsidRPr="00BE3EBB">
        <w:rPr>
          <w:rFonts w:ascii="Verdana" w:hAnsi="Verdana"/>
          <w:b/>
          <w:sz w:val="18"/>
          <w:szCs w:val="18"/>
        </w:rPr>
        <w:tab/>
        <w:t xml:space="preserve"> </w:t>
      </w:r>
      <w:r w:rsidRPr="00BE3EBB">
        <w:rPr>
          <w:rFonts w:ascii="Verdana" w:hAnsi="Verdana"/>
          <w:b/>
          <w:sz w:val="18"/>
          <w:szCs w:val="18"/>
        </w:rPr>
        <w:tab/>
        <w:t xml:space="preserve"> </w:t>
      </w:r>
      <w:r w:rsidRPr="00BE3EBB">
        <w:rPr>
          <w:rFonts w:ascii="Verdana" w:hAnsi="Verdana"/>
          <w:b/>
          <w:sz w:val="18"/>
          <w:szCs w:val="18"/>
        </w:rPr>
        <w:tab/>
      </w:r>
      <w:r w:rsidRPr="00BE3EBB">
        <w:rPr>
          <w:rFonts w:ascii="Verdana" w:hAnsi="Verdana"/>
          <w:sz w:val="18"/>
          <w:szCs w:val="18"/>
        </w:rPr>
        <w:t xml:space="preserve">Firma _______________________________ </w:t>
      </w:r>
    </w:p>
    <w:p w14:paraId="0FB202CE" w14:textId="77777777" w:rsidR="00BE3EBB" w:rsidRPr="003E478E" w:rsidRDefault="00BE3EBB" w:rsidP="00BE3EBB">
      <w:pPr>
        <w:ind w:left="7"/>
        <w:rPr>
          <w:b/>
          <w:szCs w:val="18"/>
        </w:rPr>
      </w:pPr>
      <w:r w:rsidRPr="003E478E">
        <w:rPr>
          <w:b/>
          <w:szCs w:val="18"/>
        </w:rPr>
        <w:t xml:space="preserve"> </w:t>
      </w:r>
    </w:p>
    <w:p w14:paraId="0CA7FAA9" w14:textId="77777777" w:rsidR="00A6292F" w:rsidRDefault="00A6292F" w:rsidP="00817423">
      <w:pPr>
        <w:rPr>
          <w:rFonts w:ascii="Verdana" w:hAnsi="Verdana"/>
          <w:b/>
          <w:sz w:val="18"/>
          <w:szCs w:val="18"/>
        </w:rPr>
      </w:pPr>
    </w:p>
    <w:p w14:paraId="3160E604" w14:textId="77777777" w:rsidR="00BE3EBB" w:rsidRPr="009605EA" w:rsidRDefault="00BE3EBB" w:rsidP="00BE3EBB">
      <w:pPr>
        <w:jc w:val="both"/>
        <w:rPr>
          <w:rFonts w:ascii="Verdana" w:hAnsi="Verdana"/>
          <w:sz w:val="18"/>
          <w:szCs w:val="18"/>
        </w:rPr>
      </w:pPr>
      <w:r w:rsidRPr="009605EA">
        <w:rPr>
          <w:rFonts w:ascii="Verdana" w:hAnsi="Verdana"/>
          <w:sz w:val="18"/>
          <w:szCs w:val="18"/>
        </w:rPr>
        <w:t xml:space="preserve">Allegare copia </w:t>
      </w:r>
      <w:r w:rsidRPr="009605EA">
        <w:rPr>
          <w:rFonts w:ascii="Verdana" w:hAnsi="Verdana"/>
          <w:sz w:val="18"/>
          <w:szCs w:val="18"/>
          <w:u w:val="single"/>
        </w:rPr>
        <w:t>documento d’identità</w:t>
      </w:r>
      <w:r w:rsidRPr="009605EA">
        <w:rPr>
          <w:rFonts w:ascii="Verdana" w:hAnsi="Verdana"/>
          <w:sz w:val="18"/>
          <w:szCs w:val="18"/>
        </w:rPr>
        <w:t xml:space="preserve"> delle persone delegate</w:t>
      </w:r>
    </w:p>
    <w:p w14:paraId="0CBB5249" w14:textId="77777777" w:rsidR="00BE3EBB" w:rsidRPr="009605EA" w:rsidRDefault="00BE3EBB" w:rsidP="00817423">
      <w:pPr>
        <w:rPr>
          <w:rFonts w:ascii="Verdana" w:hAnsi="Verdana"/>
          <w:b/>
          <w:sz w:val="18"/>
          <w:szCs w:val="18"/>
        </w:rPr>
      </w:pPr>
    </w:p>
    <w:sectPr w:rsidR="00BE3EBB" w:rsidRPr="009605EA" w:rsidSect="00F317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A1F434" w14:textId="77777777" w:rsidR="004425EC" w:rsidRDefault="004425EC">
      <w:r>
        <w:separator/>
      </w:r>
    </w:p>
  </w:endnote>
  <w:endnote w:type="continuationSeparator" w:id="0">
    <w:p w14:paraId="4D341152" w14:textId="77777777" w:rsidR="004425EC" w:rsidRDefault="00442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92F735" w14:textId="77777777" w:rsidR="008472BE" w:rsidRDefault="008472B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28972" w14:textId="77777777" w:rsidR="00F105B1" w:rsidRPr="008472BE" w:rsidRDefault="00F105B1" w:rsidP="008472BE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1C9843" w14:textId="77777777" w:rsidR="008472BE" w:rsidRDefault="008472B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E259D" w14:textId="77777777" w:rsidR="004425EC" w:rsidRDefault="004425EC">
      <w:r>
        <w:separator/>
      </w:r>
    </w:p>
  </w:footnote>
  <w:footnote w:type="continuationSeparator" w:id="0">
    <w:p w14:paraId="58990D9B" w14:textId="77777777" w:rsidR="004425EC" w:rsidRDefault="004425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AEFC8" w14:textId="77777777" w:rsidR="008472BE" w:rsidRDefault="008472B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18DB6B" w14:textId="77777777" w:rsidR="008472BE" w:rsidRDefault="008472BE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9A53AC" w14:textId="77777777" w:rsidR="008472BE" w:rsidRDefault="008472B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665D"/>
      </v:shape>
    </w:pict>
  </w:numPicBullet>
  <w:abstractNum w:abstractNumId="0" w15:restartNumberingAfterBreak="0">
    <w:nsid w:val="044E597C"/>
    <w:multiLevelType w:val="hybridMultilevel"/>
    <w:tmpl w:val="D426754E"/>
    <w:lvl w:ilvl="0" w:tplc="3CA28E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B7C56"/>
    <w:multiLevelType w:val="hybridMultilevel"/>
    <w:tmpl w:val="D38C2BDE"/>
    <w:lvl w:ilvl="0" w:tplc="B590E6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FD72E9"/>
    <w:multiLevelType w:val="hybridMultilevel"/>
    <w:tmpl w:val="66F2D2CA"/>
    <w:lvl w:ilvl="0" w:tplc="ED1E2C12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64122D"/>
    <w:multiLevelType w:val="hybridMultilevel"/>
    <w:tmpl w:val="CC8EDEAA"/>
    <w:lvl w:ilvl="0" w:tplc="34AAB79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D5FDF"/>
    <w:multiLevelType w:val="hybridMultilevel"/>
    <w:tmpl w:val="73005D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3246D"/>
    <w:multiLevelType w:val="multilevel"/>
    <w:tmpl w:val="3B6287F6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4C76AFB"/>
    <w:multiLevelType w:val="multilevel"/>
    <w:tmpl w:val="EADEC8DC"/>
    <w:lvl w:ilvl="0">
      <w:start w:val="1"/>
      <w:numFmt w:val="bullet"/>
      <w:lvlText w:val="●"/>
      <w:lvlJc w:val="left"/>
      <w:pPr>
        <w:ind w:left="397" w:hanging="397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vertAlign w:val="baseline"/>
      </w:rPr>
    </w:lvl>
    <w:lvl w:ilvl="1">
      <w:start w:val="1"/>
      <w:numFmt w:val="bullet"/>
      <w:lvlText w:val="⮚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16"/>
        <w:szCs w:val="16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E340913"/>
    <w:multiLevelType w:val="hybridMultilevel"/>
    <w:tmpl w:val="A252B414"/>
    <w:lvl w:ilvl="0" w:tplc="14A4263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7C2D22"/>
    <w:multiLevelType w:val="multilevel"/>
    <w:tmpl w:val="D9F2AC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74444B2"/>
    <w:multiLevelType w:val="hybridMultilevel"/>
    <w:tmpl w:val="424CB9E4"/>
    <w:lvl w:ilvl="0" w:tplc="3DFEAE30">
      <w:start w:val="1"/>
      <w:numFmt w:val="bullet"/>
      <w:lvlText w:val=""/>
      <w:lvlJc w:val="left"/>
      <w:pPr>
        <w:tabs>
          <w:tab w:val="num" w:pos="357"/>
        </w:tabs>
        <w:ind w:left="397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6D5DB5"/>
    <w:multiLevelType w:val="hybridMultilevel"/>
    <w:tmpl w:val="6D26E9D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05129C"/>
    <w:multiLevelType w:val="multilevel"/>
    <w:tmpl w:val="ED94F13C"/>
    <w:lvl w:ilvl="0">
      <w:start w:val="1"/>
      <w:numFmt w:val="none"/>
      <w:lvlText w:val=""/>
      <w:legacy w:legacy="1" w:legacySpace="120" w:legacyIndent="340"/>
      <w:lvlJc w:val="left"/>
      <w:pPr>
        <w:ind w:left="340" w:hanging="34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0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6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2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78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4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0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6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20" w:hanging="360"/>
      </w:pPr>
      <w:rPr>
        <w:rFonts w:ascii="Wingdings" w:hAnsi="Wingdings" w:hint="default"/>
      </w:rPr>
    </w:lvl>
  </w:abstractNum>
  <w:abstractNum w:abstractNumId="12" w15:restartNumberingAfterBreak="0">
    <w:nsid w:val="4CF05F58"/>
    <w:multiLevelType w:val="hybridMultilevel"/>
    <w:tmpl w:val="124AE786"/>
    <w:lvl w:ilvl="0" w:tplc="0410000F">
      <w:start w:val="1"/>
      <w:numFmt w:val="decimal"/>
      <w:lvlText w:val="%1."/>
      <w:lvlJc w:val="left"/>
      <w:pPr>
        <w:ind w:left="2190" w:hanging="360"/>
      </w:pPr>
    </w:lvl>
    <w:lvl w:ilvl="1" w:tplc="04100019" w:tentative="1">
      <w:start w:val="1"/>
      <w:numFmt w:val="lowerLetter"/>
      <w:lvlText w:val="%2."/>
      <w:lvlJc w:val="left"/>
      <w:pPr>
        <w:ind w:left="2910" w:hanging="360"/>
      </w:pPr>
    </w:lvl>
    <w:lvl w:ilvl="2" w:tplc="0410001B" w:tentative="1">
      <w:start w:val="1"/>
      <w:numFmt w:val="lowerRoman"/>
      <w:lvlText w:val="%3."/>
      <w:lvlJc w:val="right"/>
      <w:pPr>
        <w:ind w:left="3630" w:hanging="180"/>
      </w:pPr>
    </w:lvl>
    <w:lvl w:ilvl="3" w:tplc="0410000F" w:tentative="1">
      <w:start w:val="1"/>
      <w:numFmt w:val="decimal"/>
      <w:lvlText w:val="%4."/>
      <w:lvlJc w:val="left"/>
      <w:pPr>
        <w:ind w:left="4350" w:hanging="360"/>
      </w:pPr>
    </w:lvl>
    <w:lvl w:ilvl="4" w:tplc="04100019" w:tentative="1">
      <w:start w:val="1"/>
      <w:numFmt w:val="lowerLetter"/>
      <w:lvlText w:val="%5."/>
      <w:lvlJc w:val="left"/>
      <w:pPr>
        <w:ind w:left="5070" w:hanging="360"/>
      </w:pPr>
    </w:lvl>
    <w:lvl w:ilvl="5" w:tplc="0410001B" w:tentative="1">
      <w:start w:val="1"/>
      <w:numFmt w:val="lowerRoman"/>
      <w:lvlText w:val="%6."/>
      <w:lvlJc w:val="right"/>
      <w:pPr>
        <w:ind w:left="5790" w:hanging="180"/>
      </w:pPr>
    </w:lvl>
    <w:lvl w:ilvl="6" w:tplc="0410000F" w:tentative="1">
      <w:start w:val="1"/>
      <w:numFmt w:val="decimal"/>
      <w:lvlText w:val="%7."/>
      <w:lvlJc w:val="left"/>
      <w:pPr>
        <w:ind w:left="6510" w:hanging="360"/>
      </w:pPr>
    </w:lvl>
    <w:lvl w:ilvl="7" w:tplc="04100019" w:tentative="1">
      <w:start w:val="1"/>
      <w:numFmt w:val="lowerLetter"/>
      <w:lvlText w:val="%8."/>
      <w:lvlJc w:val="left"/>
      <w:pPr>
        <w:ind w:left="7230" w:hanging="360"/>
      </w:pPr>
    </w:lvl>
    <w:lvl w:ilvl="8" w:tplc="0410001B" w:tentative="1">
      <w:start w:val="1"/>
      <w:numFmt w:val="lowerRoman"/>
      <w:lvlText w:val="%9."/>
      <w:lvlJc w:val="right"/>
      <w:pPr>
        <w:ind w:left="7950" w:hanging="180"/>
      </w:pPr>
    </w:lvl>
  </w:abstractNum>
  <w:abstractNum w:abstractNumId="13" w15:restartNumberingAfterBreak="0">
    <w:nsid w:val="4F1B17B0"/>
    <w:multiLevelType w:val="hybridMultilevel"/>
    <w:tmpl w:val="E98E698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7365D6"/>
    <w:multiLevelType w:val="multilevel"/>
    <w:tmpl w:val="D9F2AC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AC0DBB"/>
    <w:multiLevelType w:val="hybridMultilevel"/>
    <w:tmpl w:val="577ED22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E75EE7"/>
    <w:multiLevelType w:val="multilevel"/>
    <w:tmpl w:val="FCDC3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851594"/>
    <w:multiLevelType w:val="multilevel"/>
    <w:tmpl w:val="F1E6C7B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  <w:b w:val="0"/>
        <w:i w:val="0"/>
        <w:strike w:val="0"/>
        <w:color w:val="000000"/>
        <w:sz w:val="24"/>
        <w:szCs w:val="24"/>
        <w:vertAlign w:val="baseline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60184D79"/>
    <w:multiLevelType w:val="multilevel"/>
    <w:tmpl w:val="AABC9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F43ACC"/>
    <w:multiLevelType w:val="hybridMultilevel"/>
    <w:tmpl w:val="DA78CD8A"/>
    <w:lvl w:ilvl="0" w:tplc="14A4263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CF12095"/>
    <w:multiLevelType w:val="hybridMultilevel"/>
    <w:tmpl w:val="3A58A836"/>
    <w:lvl w:ilvl="0" w:tplc="14A4263C">
      <w:start w:val="1"/>
      <w:numFmt w:val="bullet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DC34FA"/>
    <w:multiLevelType w:val="hybridMultilevel"/>
    <w:tmpl w:val="2AB6D1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6"/>
  </w:num>
  <w:num w:numId="3">
    <w:abstractNumId w:val="18"/>
  </w:num>
  <w:num w:numId="4">
    <w:abstractNumId w:val="11"/>
  </w:num>
  <w:num w:numId="5">
    <w:abstractNumId w:val="7"/>
  </w:num>
  <w:num w:numId="6">
    <w:abstractNumId w:val="20"/>
  </w:num>
  <w:num w:numId="7">
    <w:abstractNumId w:val="19"/>
  </w:num>
  <w:num w:numId="8">
    <w:abstractNumId w:val="9"/>
  </w:num>
  <w:num w:numId="9">
    <w:abstractNumId w:val="4"/>
  </w:num>
  <w:num w:numId="10">
    <w:abstractNumId w:val="12"/>
  </w:num>
  <w:num w:numId="11">
    <w:abstractNumId w:val="3"/>
  </w:num>
  <w:num w:numId="12">
    <w:abstractNumId w:val="15"/>
  </w:num>
  <w:num w:numId="13">
    <w:abstractNumId w:val="8"/>
  </w:num>
  <w:num w:numId="14">
    <w:abstractNumId w:val="7"/>
  </w:num>
  <w:num w:numId="15">
    <w:abstractNumId w:val="0"/>
  </w:num>
  <w:num w:numId="16">
    <w:abstractNumId w:val="1"/>
  </w:num>
  <w:num w:numId="17">
    <w:abstractNumId w:val="13"/>
  </w:num>
  <w:num w:numId="18">
    <w:abstractNumId w:val="5"/>
  </w:num>
  <w:num w:numId="19">
    <w:abstractNumId w:val="6"/>
  </w:num>
  <w:num w:numId="20">
    <w:abstractNumId w:val="17"/>
  </w:num>
  <w:num w:numId="21">
    <w:abstractNumId w:val="21"/>
  </w:num>
  <w:num w:numId="22">
    <w:abstractNumId w:val="10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D0E"/>
    <w:rsid w:val="00002E69"/>
    <w:rsid w:val="00010C13"/>
    <w:rsid w:val="00014666"/>
    <w:rsid w:val="0001697B"/>
    <w:rsid w:val="00022402"/>
    <w:rsid w:val="00022AAF"/>
    <w:rsid w:val="00024381"/>
    <w:rsid w:val="000263B8"/>
    <w:rsid w:val="0002747B"/>
    <w:rsid w:val="00031B68"/>
    <w:rsid w:val="0003254E"/>
    <w:rsid w:val="00032C71"/>
    <w:rsid w:val="00034764"/>
    <w:rsid w:val="0003516A"/>
    <w:rsid w:val="00035E79"/>
    <w:rsid w:val="00037379"/>
    <w:rsid w:val="00042566"/>
    <w:rsid w:val="0004515C"/>
    <w:rsid w:val="00050E34"/>
    <w:rsid w:val="000510C5"/>
    <w:rsid w:val="00052EBB"/>
    <w:rsid w:val="00053744"/>
    <w:rsid w:val="00055640"/>
    <w:rsid w:val="0006173E"/>
    <w:rsid w:val="000617A1"/>
    <w:rsid w:val="00061838"/>
    <w:rsid w:val="00064C3F"/>
    <w:rsid w:val="00064D78"/>
    <w:rsid w:val="00066204"/>
    <w:rsid w:val="000673ED"/>
    <w:rsid w:val="00067E28"/>
    <w:rsid w:val="00073A68"/>
    <w:rsid w:val="000751EB"/>
    <w:rsid w:val="00080124"/>
    <w:rsid w:val="000807FD"/>
    <w:rsid w:val="00081914"/>
    <w:rsid w:val="000835B4"/>
    <w:rsid w:val="00083ABA"/>
    <w:rsid w:val="00091ED0"/>
    <w:rsid w:val="00093061"/>
    <w:rsid w:val="0009445A"/>
    <w:rsid w:val="00097AD4"/>
    <w:rsid w:val="000A1281"/>
    <w:rsid w:val="000A240C"/>
    <w:rsid w:val="000A4F6E"/>
    <w:rsid w:val="000A55E8"/>
    <w:rsid w:val="000A5644"/>
    <w:rsid w:val="000A6561"/>
    <w:rsid w:val="000A7762"/>
    <w:rsid w:val="000A7AA6"/>
    <w:rsid w:val="000A7DFA"/>
    <w:rsid w:val="000B01E6"/>
    <w:rsid w:val="000B345A"/>
    <w:rsid w:val="000B3B3D"/>
    <w:rsid w:val="000B4A5A"/>
    <w:rsid w:val="000B637F"/>
    <w:rsid w:val="000B6726"/>
    <w:rsid w:val="000B7D0E"/>
    <w:rsid w:val="000C0542"/>
    <w:rsid w:val="000C2CAE"/>
    <w:rsid w:val="000C4465"/>
    <w:rsid w:val="000C4EBA"/>
    <w:rsid w:val="000D117C"/>
    <w:rsid w:val="000D492F"/>
    <w:rsid w:val="000D5BB9"/>
    <w:rsid w:val="000E2993"/>
    <w:rsid w:val="000E773A"/>
    <w:rsid w:val="000F238C"/>
    <w:rsid w:val="000F2C64"/>
    <w:rsid w:val="000F3452"/>
    <w:rsid w:val="000F4435"/>
    <w:rsid w:val="000F5A8E"/>
    <w:rsid w:val="00100439"/>
    <w:rsid w:val="001006C9"/>
    <w:rsid w:val="00101249"/>
    <w:rsid w:val="00102723"/>
    <w:rsid w:val="00103BDD"/>
    <w:rsid w:val="00103FE2"/>
    <w:rsid w:val="00106B04"/>
    <w:rsid w:val="001126ED"/>
    <w:rsid w:val="00114039"/>
    <w:rsid w:val="001160B2"/>
    <w:rsid w:val="001161A7"/>
    <w:rsid w:val="001211C5"/>
    <w:rsid w:val="00126F2C"/>
    <w:rsid w:val="00130975"/>
    <w:rsid w:val="00133A5E"/>
    <w:rsid w:val="00140D6F"/>
    <w:rsid w:val="00140DDD"/>
    <w:rsid w:val="00140EF9"/>
    <w:rsid w:val="0014264D"/>
    <w:rsid w:val="00143019"/>
    <w:rsid w:val="00145FC6"/>
    <w:rsid w:val="00146DB4"/>
    <w:rsid w:val="00147311"/>
    <w:rsid w:val="00152F32"/>
    <w:rsid w:val="00153450"/>
    <w:rsid w:val="001550E3"/>
    <w:rsid w:val="0015585D"/>
    <w:rsid w:val="0015712F"/>
    <w:rsid w:val="00164257"/>
    <w:rsid w:val="00166789"/>
    <w:rsid w:val="00166F2E"/>
    <w:rsid w:val="00171B4C"/>
    <w:rsid w:val="00172526"/>
    <w:rsid w:val="001744A3"/>
    <w:rsid w:val="001757E1"/>
    <w:rsid w:val="001825D0"/>
    <w:rsid w:val="00184566"/>
    <w:rsid w:val="00186D00"/>
    <w:rsid w:val="0019555E"/>
    <w:rsid w:val="001969F7"/>
    <w:rsid w:val="00197A97"/>
    <w:rsid w:val="001A22F0"/>
    <w:rsid w:val="001A58A4"/>
    <w:rsid w:val="001B063C"/>
    <w:rsid w:val="001B1223"/>
    <w:rsid w:val="001C0BE6"/>
    <w:rsid w:val="001C114C"/>
    <w:rsid w:val="001C3817"/>
    <w:rsid w:val="001C51AE"/>
    <w:rsid w:val="001D064D"/>
    <w:rsid w:val="001E0783"/>
    <w:rsid w:val="001E1DC7"/>
    <w:rsid w:val="001E5D58"/>
    <w:rsid w:val="001E6B26"/>
    <w:rsid w:val="001E72E2"/>
    <w:rsid w:val="001F0665"/>
    <w:rsid w:val="001F127A"/>
    <w:rsid w:val="001F18E4"/>
    <w:rsid w:val="001F4DDB"/>
    <w:rsid w:val="001F5023"/>
    <w:rsid w:val="001F5C10"/>
    <w:rsid w:val="00202396"/>
    <w:rsid w:val="0020290E"/>
    <w:rsid w:val="002101FE"/>
    <w:rsid w:val="00210543"/>
    <w:rsid w:val="00222126"/>
    <w:rsid w:val="00222271"/>
    <w:rsid w:val="0022486B"/>
    <w:rsid w:val="00226847"/>
    <w:rsid w:val="00243983"/>
    <w:rsid w:val="0025188C"/>
    <w:rsid w:val="002526D2"/>
    <w:rsid w:val="00253FF4"/>
    <w:rsid w:val="00264F12"/>
    <w:rsid w:val="0026520B"/>
    <w:rsid w:val="0027084C"/>
    <w:rsid w:val="00271DFC"/>
    <w:rsid w:val="00272185"/>
    <w:rsid w:val="0027540E"/>
    <w:rsid w:val="00276292"/>
    <w:rsid w:val="00277595"/>
    <w:rsid w:val="002925E5"/>
    <w:rsid w:val="00293EE5"/>
    <w:rsid w:val="00294D01"/>
    <w:rsid w:val="00297F77"/>
    <w:rsid w:val="002A3FC8"/>
    <w:rsid w:val="002A54FC"/>
    <w:rsid w:val="002A5D15"/>
    <w:rsid w:val="002A72A6"/>
    <w:rsid w:val="002B09FC"/>
    <w:rsid w:val="002B0FAC"/>
    <w:rsid w:val="002B22B0"/>
    <w:rsid w:val="002B2D64"/>
    <w:rsid w:val="002B3773"/>
    <w:rsid w:val="002B47E9"/>
    <w:rsid w:val="002B5990"/>
    <w:rsid w:val="002B610E"/>
    <w:rsid w:val="002C019A"/>
    <w:rsid w:val="002D0861"/>
    <w:rsid w:val="002D0910"/>
    <w:rsid w:val="002D3E58"/>
    <w:rsid w:val="002D4456"/>
    <w:rsid w:val="002D449D"/>
    <w:rsid w:val="002D526E"/>
    <w:rsid w:val="002E1CED"/>
    <w:rsid w:val="002E3DD8"/>
    <w:rsid w:val="002E5EBE"/>
    <w:rsid w:val="0030174F"/>
    <w:rsid w:val="00301959"/>
    <w:rsid w:val="00303B6E"/>
    <w:rsid w:val="00304D14"/>
    <w:rsid w:val="00307C30"/>
    <w:rsid w:val="0031471C"/>
    <w:rsid w:val="003244EC"/>
    <w:rsid w:val="00324A6D"/>
    <w:rsid w:val="00331865"/>
    <w:rsid w:val="00331D83"/>
    <w:rsid w:val="00332038"/>
    <w:rsid w:val="00335604"/>
    <w:rsid w:val="00340F4C"/>
    <w:rsid w:val="003421E5"/>
    <w:rsid w:val="003467BE"/>
    <w:rsid w:val="00347AB2"/>
    <w:rsid w:val="00351FAD"/>
    <w:rsid w:val="003530AE"/>
    <w:rsid w:val="003539EB"/>
    <w:rsid w:val="00355D4B"/>
    <w:rsid w:val="00356C75"/>
    <w:rsid w:val="00360240"/>
    <w:rsid w:val="00362214"/>
    <w:rsid w:val="003656C8"/>
    <w:rsid w:val="00366B91"/>
    <w:rsid w:val="003726E2"/>
    <w:rsid w:val="003767C3"/>
    <w:rsid w:val="00381EAB"/>
    <w:rsid w:val="00383381"/>
    <w:rsid w:val="00384219"/>
    <w:rsid w:val="00390F44"/>
    <w:rsid w:val="00393066"/>
    <w:rsid w:val="00396D4C"/>
    <w:rsid w:val="00397804"/>
    <w:rsid w:val="003A2098"/>
    <w:rsid w:val="003A5B54"/>
    <w:rsid w:val="003A6056"/>
    <w:rsid w:val="003A7248"/>
    <w:rsid w:val="003B510B"/>
    <w:rsid w:val="003C0436"/>
    <w:rsid w:val="003C27DF"/>
    <w:rsid w:val="003C2D73"/>
    <w:rsid w:val="003C4676"/>
    <w:rsid w:val="003C6261"/>
    <w:rsid w:val="003C6909"/>
    <w:rsid w:val="003D1DB7"/>
    <w:rsid w:val="003D2E08"/>
    <w:rsid w:val="003E0A33"/>
    <w:rsid w:val="003E36FC"/>
    <w:rsid w:val="003E3ADA"/>
    <w:rsid w:val="003E422A"/>
    <w:rsid w:val="003F2FBE"/>
    <w:rsid w:val="003F44B3"/>
    <w:rsid w:val="003F6E7B"/>
    <w:rsid w:val="003F7D91"/>
    <w:rsid w:val="004003E0"/>
    <w:rsid w:val="004006C0"/>
    <w:rsid w:val="00401455"/>
    <w:rsid w:val="00401B63"/>
    <w:rsid w:val="00405130"/>
    <w:rsid w:val="0040513B"/>
    <w:rsid w:val="004108A3"/>
    <w:rsid w:val="00413399"/>
    <w:rsid w:val="00414E55"/>
    <w:rsid w:val="004151AD"/>
    <w:rsid w:val="004163BF"/>
    <w:rsid w:val="00417B6F"/>
    <w:rsid w:val="0042032A"/>
    <w:rsid w:val="00424933"/>
    <w:rsid w:val="00426233"/>
    <w:rsid w:val="0042677D"/>
    <w:rsid w:val="004272AC"/>
    <w:rsid w:val="0043245B"/>
    <w:rsid w:val="004332F7"/>
    <w:rsid w:val="004366B4"/>
    <w:rsid w:val="0043742D"/>
    <w:rsid w:val="00440C65"/>
    <w:rsid w:val="00441A93"/>
    <w:rsid w:val="00442506"/>
    <w:rsid w:val="004425EC"/>
    <w:rsid w:val="0044400F"/>
    <w:rsid w:val="00444272"/>
    <w:rsid w:val="004514F4"/>
    <w:rsid w:val="004556EF"/>
    <w:rsid w:val="004577AB"/>
    <w:rsid w:val="004618E2"/>
    <w:rsid w:val="00462743"/>
    <w:rsid w:val="00464611"/>
    <w:rsid w:val="00466399"/>
    <w:rsid w:val="00466A6C"/>
    <w:rsid w:val="004717B5"/>
    <w:rsid w:val="00475EA7"/>
    <w:rsid w:val="004806CF"/>
    <w:rsid w:val="00480B0C"/>
    <w:rsid w:val="004818F4"/>
    <w:rsid w:val="00481B1D"/>
    <w:rsid w:val="004821D0"/>
    <w:rsid w:val="004824F7"/>
    <w:rsid w:val="00482A75"/>
    <w:rsid w:val="00486E8F"/>
    <w:rsid w:val="00491841"/>
    <w:rsid w:val="004936B6"/>
    <w:rsid w:val="0049377D"/>
    <w:rsid w:val="00495768"/>
    <w:rsid w:val="00496296"/>
    <w:rsid w:val="00496770"/>
    <w:rsid w:val="0049687B"/>
    <w:rsid w:val="00497F8F"/>
    <w:rsid w:val="004A1775"/>
    <w:rsid w:val="004A52B2"/>
    <w:rsid w:val="004A7B84"/>
    <w:rsid w:val="004C09E9"/>
    <w:rsid w:val="004C1379"/>
    <w:rsid w:val="004C7A3D"/>
    <w:rsid w:val="004C7F22"/>
    <w:rsid w:val="004D06C7"/>
    <w:rsid w:val="004D2E86"/>
    <w:rsid w:val="004D4A61"/>
    <w:rsid w:val="004D6073"/>
    <w:rsid w:val="004D7F89"/>
    <w:rsid w:val="004E402D"/>
    <w:rsid w:val="004E4CD6"/>
    <w:rsid w:val="004F21A0"/>
    <w:rsid w:val="004F3998"/>
    <w:rsid w:val="00501771"/>
    <w:rsid w:val="00501E1F"/>
    <w:rsid w:val="0050696C"/>
    <w:rsid w:val="00507BF2"/>
    <w:rsid w:val="0051164B"/>
    <w:rsid w:val="00513F38"/>
    <w:rsid w:val="005163D0"/>
    <w:rsid w:val="00517FDE"/>
    <w:rsid w:val="005204AB"/>
    <w:rsid w:val="005212E6"/>
    <w:rsid w:val="0052180D"/>
    <w:rsid w:val="00522323"/>
    <w:rsid w:val="00524599"/>
    <w:rsid w:val="00525C1C"/>
    <w:rsid w:val="00527303"/>
    <w:rsid w:val="00527F41"/>
    <w:rsid w:val="00531158"/>
    <w:rsid w:val="0053205D"/>
    <w:rsid w:val="00537FA7"/>
    <w:rsid w:val="00544E54"/>
    <w:rsid w:val="00545073"/>
    <w:rsid w:val="0055126C"/>
    <w:rsid w:val="0055168F"/>
    <w:rsid w:val="00552784"/>
    <w:rsid w:val="00552D6A"/>
    <w:rsid w:val="005531FA"/>
    <w:rsid w:val="0055634E"/>
    <w:rsid w:val="0055764D"/>
    <w:rsid w:val="005645C5"/>
    <w:rsid w:val="00565584"/>
    <w:rsid w:val="0057167D"/>
    <w:rsid w:val="00572F12"/>
    <w:rsid w:val="00574693"/>
    <w:rsid w:val="00580CFC"/>
    <w:rsid w:val="00581699"/>
    <w:rsid w:val="00582320"/>
    <w:rsid w:val="00590CAB"/>
    <w:rsid w:val="0059228C"/>
    <w:rsid w:val="0059652F"/>
    <w:rsid w:val="00597387"/>
    <w:rsid w:val="0059742B"/>
    <w:rsid w:val="005A0205"/>
    <w:rsid w:val="005A189C"/>
    <w:rsid w:val="005A2C46"/>
    <w:rsid w:val="005A6038"/>
    <w:rsid w:val="005A7102"/>
    <w:rsid w:val="005B2670"/>
    <w:rsid w:val="005B4084"/>
    <w:rsid w:val="005B6447"/>
    <w:rsid w:val="005C0682"/>
    <w:rsid w:val="005C1187"/>
    <w:rsid w:val="005C2769"/>
    <w:rsid w:val="005C3941"/>
    <w:rsid w:val="005D1EEE"/>
    <w:rsid w:val="005D232F"/>
    <w:rsid w:val="005D27B7"/>
    <w:rsid w:val="005D5E2E"/>
    <w:rsid w:val="005D7235"/>
    <w:rsid w:val="005D749E"/>
    <w:rsid w:val="005D7524"/>
    <w:rsid w:val="005E1CCC"/>
    <w:rsid w:val="005F596B"/>
    <w:rsid w:val="005F7FB2"/>
    <w:rsid w:val="0060042F"/>
    <w:rsid w:val="00600DA7"/>
    <w:rsid w:val="00601B26"/>
    <w:rsid w:val="006025EA"/>
    <w:rsid w:val="006073CA"/>
    <w:rsid w:val="0061081F"/>
    <w:rsid w:val="006114CB"/>
    <w:rsid w:val="00612A7A"/>
    <w:rsid w:val="006136CC"/>
    <w:rsid w:val="006139BF"/>
    <w:rsid w:val="00613C67"/>
    <w:rsid w:val="00621CAB"/>
    <w:rsid w:val="00621F5F"/>
    <w:rsid w:val="0062393D"/>
    <w:rsid w:val="0062785F"/>
    <w:rsid w:val="00632BBB"/>
    <w:rsid w:val="00634420"/>
    <w:rsid w:val="00635195"/>
    <w:rsid w:val="00636007"/>
    <w:rsid w:val="006373C5"/>
    <w:rsid w:val="00637A5B"/>
    <w:rsid w:val="00642029"/>
    <w:rsid w:val="00645BE5"/>
    <w:rsid w:val="00646C32"/>
    <w:rsid w:val="00656554"/>
    <w:rsid w:val="00656758"/>
    <w:rsid w:val="00660834"/>
    <w:rsid w:val="00660B47"/>
    <w:rsid w:val="0066129A"/>
    <w:rsid w:val="00663F5A"/>
    <w:rsid w:val="006650B0"/>
    <w:rsid w:val="0066603E"/>
    <w:rsid w:val="006675BA"/>
    <w:rsid w:val="006705D3"/>
    <w:rsid w:val="00670DB0"/>
    <w:rsid w:val="006715BA"/>
    <w:rsid w:val="006764BB"/>
    <w:rsid w:val="00677AF2"/>
    <w:rsid w:val="006803D6"/>
    <w:rsid w:val="00683D64"/>
    <w:rsid w:val="0068471B"/>
    <w:rsid w:val="006879BE"/>
    <w:rsid w:val="00691675"/>
    <w:rsid w:val="00692BB4"/>
    <w:rsid w:val="00697541"/>
    <w:rsid w:val="006A3C49"/>
    <w:rsid w:val="006A463D"/>
    <w:rsid w:val="006B3387"/>
    <w:rsid w:val="006B3BA2"/>
    <w:rsid w:val="006B6677"/>
    <w:rsid w:val="006C0B5C"/>
    <w:rsid w:val="006C0BCD"/>
    <w:rsid w:val="006C4D68"/>
    <w:rsid w:val="006C5F07"/>
    <w:rsid w:val="006D2CE0"/>
    <w:rsid w:val="006D6631"/>
    <w:rsid w:val="006D6708"/>
    <w:rsid w:val="006D7710"/>
    <w:rsid w:val="006D7B4B"/>
    <w:rsid w:val="006E0548"/>
    <w:rsid w:val="006E2A88"/>
    <w:rsid w:val="006E3977"/>
    <w:rsid w:val="006E47B3"/>
    <w:rsid w:val="006E6CD3"/>
    <w:rsid w:val="006F1386"/>
    <w:rsid w:val="006F4043"/>
    <w:rsid w:val="00701590"/>
    <w:rsid w:val="0070446A"/>
    <w:rsid w:val="00705E38"/>
    <w:rsid w:val="007104E1"/>
    <w:rsid w:val="00710D0C"/>
    <w:rsid w:val="00713AB5"/>
    <w:rsid w:val="0071492B"/>
    <w:rsid w:val="00716E7B"/>
    <w:rsid w:val="00722837"/>
    <w:rsid w:val="00723F4D"/>
    <w:rsid w:val="00724D5D"/>
    <w:rsid w:val="007309A2"/>
    <w:rsid w:val="0073219C"/>
    <w:rsid w:val="007326E8"/>
    <w:rsid w:val="00734CDA"/>
    <w:rsid w:val="00737493"/>
    <w:rsid w:val="00737A0B"/>
    <w:rsid w:val="007455FF"/>
    <w:rsid w:val="00746656"/>
    <w:rsid w:val="00751CED"/>
    <w:rsid w:val="00765576"/>
    <w:rsid w:val="007762B3"/>
    <w:rsid w:val="00777085"/>
    <w:rsid w:val="00781691"/>
    <w:rsid w:val="007819F0"/>
    <w:rsid w:val="007863B4"/>
    <w:rsid w:val="007874D1"/>
    <w:rsid w:val="007875AB"/>
    <w:rsid w:val="0078788B"/>
    <w:rsid w:val="00787FDC"/>
    <w:rsid w:val="0079185A"/>
    <w:rsid w:val="0079253B"/>
    <w:rsid w:val="00792610"/>
    <w:rsid w:val="00793341"/>
    <w:rsid w:val="007A4240"/>
    <w:rsid w:val="007A496F"/>
    <w:rsid w:val="007B5491"/>
    <w:rsid w:val="007B552B"/>
    <w:rsid w:val="007C02CB"/>
    <w:rsid w:val="007C0A1C"/>
    <w:rsid w:val="007C0E38"/>
    <w:rsid w:val="007C15B7"/>
    <w:rsid w:val="007C3D10"/>
    <w:rsid w:val="007C6425"/>
    <w:rsid w:val="007D7795"/>
    <w:rsid w:val="007E0649"/>
    <w:rsid w:val="007E3B2A"/>
    <w:rsid w:val="007E575D"/>
    <w:rsid w:val="007E6576"/>
    <w:rsid w:val="007F1B31"/>
    <w:rsid w:val="007F24E9"/>
    <w:rsid w:val="007F3720"/>
    <w:rsid w:val="007F5C70"/>
    <w:rsid w:val="007F704D"/>
    <w:rsid w:val="007F7858"/>
    <w:rsid w:val="008025C8"/>
    <w:rsid w:val="00807838"/>
    <w:rsid w:val="008101EB"/>
    <w:rsid w:val="00810CD7"/>
    <w:rsid w:val="00811342"/>
    <w:rsid w:val="00814FA9"/>
    <w:rsid w:val="008173E4"/>
    <w:rsid w:val="00817423"/>
    <w:rsid w:val="0082333C"/>
    <w:rsid w:val="00826436"/>
    <w:rsid w:val="008278B1"/>
    <w:rsid w:val="008353EA"/>
    <w:rsid w:val="00836BBA"/>
    <w:rsid w:val="008428B5"/>
    <w:rsid w:val="00845A6E"/>
    <w:rsid w:val="00845B1E"/>
    <w:rsid w:val="00845DD8"/>
    <w:rsid w:val="008472BE"/>
    <w:rsid w:val="00847F4B"/>
    <w:rsid w:val="008529D4"/>
    <w:rsid w:val="0085396F"/>
    <w:rsid w:val="00853CBB"/>
    <w:rsid w:val="00857A13"/>
    <w:rsid w:val="00857C00"/>
    <w:rsid w:val="00870F92"/>
    <w:rsid w:val="008753EC"/>
    <w:rsid w:val="00875FB5"/>
    <w:rsid w:val="0087782F"/>
    <w:rsid w:val="00880CA3"/>
    <w:rsid w:val="00883C1E"/>
    <w:rsid w:val="008846B2"/>
    <w:rsid w:val="00887E1D"/>
    <w:rsid w:val="00887F8C"/>
    <w:rsid w:val="008925E2"/>
    <w:rsid w:val="008A1E5A"/>
    <w:rsid w:val="008A3C05"/>
    <w:rsid w:val="008A5190"/>
    <w:rsid w:val="008B3041"/>
    <w:rsid w:val="008B55C9"/>
    <w:rsid w:val="008B6D73"/>
    <w:rsid w:val="008B72D0"/>
    <w:rsid w:val="008C1A37"/>
    <w:rsid w:val="008C6C67"/>
    <w:rsid w:val="008D601D"/>
    <w:rsid w:val="008D74FA"/>
    <w:rsid w:val="008E2448"/>
    <w:rsid w:val="008E2A93"/>
    <w:rsid w:val="008F0169"/>
    <w:rsid w:val="008F1D91"/>
    <w:rsid w:val="008F53EF"/>
    <w:rsid w:val="00901067"/>
    <w:rsid w:val="009034A7"/>
    <w:rsid w:val="00915281"/>
    <w:rsid w:val="00921A60"/>
    <w:rsid w:val="00922B1A"/>
    <w:rsid w:val="0092373A"/>
    <w:rsid w:val="00925AB7"/>
    <w:rsid w:val="009268F9"/>
    <w:rsid w:val="009273C9"/>
    <w:rsid w:val="00927A58"/>
    <w:rsid w:val="00930E92"/>
    <w:rsid w:val="009312B2"/>
    <w:rsid w:val="0093727E"/>
    <w:rsid w:val="009441D2"/>
    <w:rsid w:val="00946406"/>
    <w:rsid w:val="009605EA"/>
    <w:rsid w:val="009620E2"/>
    <w:rsid w:val="0096467E"/>
    <w:rsid w:val="00965ED8"/>
    <w:rsid w:val="00966876"/>
    <w:rsid w:val="00967B0A"/>
    <w:rsid w:val="009754C9"/>
    <w:rsid w:val="009769D4"/>
    <w:rsid w:val="00977467"/>
    <w:rsid w:val="00977C27"/>
    <w:rsid w:val="00977ED3"/>
    <w:rsid w:val="00980EA1"/>
    <w:rsid w:val="009836F9"/>
    <w:rsid w:val="00983C56"/>
    <w:rsid w:val="00985E7C"/>
    <w:rsid w:val="009862A8"/>
    <w:rsid w:val="009870A3"/>
    <w:rsid w:val="009906DF"/>
    <w:rsid w:val="009924D8"/>
    <w:rsid w:val="00992656"/>
    <w:rsid w:val="00994E10"/>
    <w:rsid w:val="009A0964"/>
    <w:rsid w:val="009A1F9B"/>
    <w:rsid w:val="009A40ED"/>
    <w:rsid w:val="009A5060"/>
    <w:rsid w:val="009A7CDB"/>
    <w:rsid w:val="009B2484"/>
    <w:rsid w:val="009B576B"/>
    <w:rsid w:val="009B7101"/>
    <w:rsid w:val="009B77BC"/>
    <w:rsid w:val="009B7D44"/>
    <w:rsid w:val="009C2407"/>
    <w:rsid w:val="009C2B2E"/>
    <w:rsid w:val="009C524D"/>
    <w:rsid w:val="009C661A"/>
    <w:rsid w:val="009C6ACC"/>
    <w:rsid w:val="009D1678"/>
    <w:rsid w:val="009D21EE"/>
    <w:rsid w:val="009D2A01"/>
    <w:rsid w:val="009D3134"/>
    <w:rsid w:val="009D6B41"/>
    <w:rsid w:val="009E1A8E"/>
    <w:rsid w:val="009E3D92"/>
    <w:rsid w:val="009F0358"/>
    <w:rsid w:val="009F23D6"/>
    <w:rsid w:val="009F2853"/>
    <w:rsid w:val="009F4839"/>
    <w:rsid w:val="009F5E36"/>
    <w:rsid w:val="00A02FE3"/>
    <w:rsid w:val="00A037FF"/>
    <w:rsid w:val="00A11D87"/>
    <w:rsid w:val="00A1323E"/>
    <w:rsid w:val="00A1348E"/>
    <w:rsid w:val="00A14989"/>
    <w:rsid w:val="00A1540C"/>
    <w:rsid w:val="00A17889"/>
    <w:rsid w:val="00A21C84"/>
    <w:rsid w:val="00A30DC7"/>
    <w:rsid w:val="00A35146"/>
    <w:rsid w:val="00A35C07"/>
    <w:rsid w:val="00A365A6"/>
    <w:rsid w:val="00A36DA8"/>
    <w:rsid w:val="00A43811"/>
    <w:rsid w:val="00A463C1"/>
    <w:rsid w:val="00A468C8"/>
    <w:rsid w:val="00A47F20"/>
    <w:rsid w:val="00A53AA8"/>
    <w:rsid w:val="00A60927"/>
    <w:rsid w:val="00A616A8"/>
    <w:rsid w:val="00A628E5"/>
    <w:rsid w:val="00A6292F"/>
    <w:rsid w:val="00A729C9"/>
    <w:rsid w:val="00A84ABD"/>
    <w:rsid w:val="00A86673"/>
    <w:rsid w:val="00A92A5A"/>
    <w:rsid w:val="00A93460"/>
    <w:rsid w:val="00A95602"/>
    <w:rsid w:val="00AA09AC"/>
    <w:rsid w:val="00AA0EE5"/>
    <w:rsid w:val="00AA1091"/>
    <w:rsid w:val="00AA6731"/>
    <w:rsid w:val="00AA7A93"/>
    <w:rsid w:val="00AB1974"/>
    <w:rsid w:val="00AB4DFB"/>
    <w:rsid w:val="00AC2364"/>
    <w:rsid w:val="00AC23A3"/>
    <w:rsid w:val="00AC447E"/>
    <w:rsid w:val="00AC64EC"/>
    <w:rsid w:val="00AD4271"/>
    <w:rsid w:val="00AD5EF7"/>
    <w:rsid w:val="00AE1172"/>
    <w:rsid w:val="00AE1254"/>
    <w:rsid w:val="00AE1EA6"/>
    <w:rsid w:val="00AE2A41"/>
    <w:rsid w:val="00AE364B"/>
    <w:rsid w:val="00AE4F33"/>
    <w:rsid w:val="00AF0D74"/>
    <w:rsid w:val="00AF16C4"/>
    <w:rsid w:val="00AF2D5F"/>
    <w:rsid w:val="00B00B6E"/>
    <w:rsid w:val="00B01E9B"/>
    <w:rsid w:val="00B042E6"/>
    <w:rsid w:val="00B049C5"/>
    <w:rsid w:val="00B06394"/>
    <w:rsid w:val="00B10355"/>
    <w:rsid w:val="00B11BB3"/>
    <w:rsid w:val="00B15FB8"/>
    <w:rsid w:val="00B17054"/>
    <w:rsid w:val="00B201AC"/>
    <w:rsid w:val="00B2622D"/>
    <w:rsid w:val="00B26E50"/>
    <w:rsid w:val="00B27B59"/>
    <w:rsid w:val="00B31381"/>
    <w:rsid w:val="00B32E46"/>
    <w:rsid w:val="00B36086"/>
    <w:rsid w:val="00B36D66"/>
    <w:rsid w:val="00B402BF"/>
    <w:rsid w:val="00B40CB4"/>
    <w:rsid w:val="00B455F0"/>
    <w:rsid w:val="00B50291"/>
    <w:rsid w:val="00B50E33"/>
    <w:rsid w:val="00B51679"/>
    <w:rsid w:val="00B540E5"/>
    <w:rsid w:val="00B545F5"/>
    <w:rsid w:val="00B546F7"/>
    <w:rsid w:val="00B56EAE"/>
    <w:rsid w:val="00B61125"/>
    <w:rsid w:val="00B62068"/>
    <w:rsid w:val="00B62BDB"/>
    <w:rsid w:val="00B62D80"/>
    <w:rsid w:val="00B660A9"/>
    <w:rsid w:val="00B66913"/>
    <w:rsid w:val="00B67ED6"/>
    <w:rsid w:val="00B80A32"/>
    <w:rsid w:val="00B85734"/>
    <w:rsid w:val="00B86D9A"/>
    <w:rsid w:val="00B92DE9"/>
    <w:rsid w:val="00B93CE0"/>
    <w:rsid w:val="00B941F7"/>
    <w:rsid w:val="00B962BA"/>
    <w:rsid w:val="00BA1CD2"/>
    <w:rsid w:val="00BA3DE4"/>
    <w:rsid w:val="00BA4618"/>
    <w:rsid w:val="00BA4C0F"/>
    <w:rsid w:val="00BA5ADB"/>
    <w:rsid w:val="00BB3063"/>
    <w:rsid w:val="00BB5226"/>
    <w:rsid w:val="00BB526F"/>
    <w:rsid w:val="00BB6B4C"/>
    <w:rsid w:val="00BB71D1"/>
    <w:rsid w:val="00BC0B0D"/>
    <w:rsid w:val="00BC1542"/>
    <w:rsid w:val="00BC3385"/>
    <w:rsid w:val="00BC5397"/>
    <w:rsid w:val="00BC7C4D"/>
    <w:rsid w:val="00BD0933"/>
    <w:rsid w:val="00BD272D"/>
    <w:rsid w:val="00BD356A"/>
    <w:rsid w:val="00BD73ED"/>
    <w:rsid w:val="00BD77C4"/>
    <w:rsid w:val="00BE05B3"/>
    <w:rsid w:val="00BE0629"/>
    <w:rsid w:val="00BE3EBB"/>
    <w:rsid w:val="00BE529B"/>
    <w:rsid w:val="00BE6C25"/>
    <w:rsid w:val="00BE742A"/>
    <w:rsid w:val="00BE796B"/>
    <w:rsid w:val="00BF2F54"/>
    <w:rsid w:val="00BF3D07"/>
    <w:rsid w:val="00BF62C9"/>
    <w:rsid w:val="00C050A2"/>
    <w:rsid w:val="00C052AD"/>
    <w:rsid w:val="00C11A58"/>
    <w:rsid w:val="00C13653"/>
    <w:rsid w:val="00C2217B"/>
    <w:rsid w:val="00C25650"/>
    <w:rsid w:val="00C277DE"/>
    <w:rsid w:val="00C303B7"/>
    <w:rsid w:val="00C311FF"/>
    <w:rsid w:val="00C31451"/>
    <w:rsid w:val="00C3271B"/>
    <w:rsid w:val="00C373FD"/>
    <w:rsid w:val="00C40235"/>
    <w:rsid w:val="00C4435D"/>
    <w:rsid w:val="00C446AE"/>
    <w:rsid w:val="00C446E2"/>
    <w:rsid w:val="00C53F6C"/>
    <w:rsid w:val="00C574A4"/>
    <w:rsid w:val="00C57D1B"/>
    <w:rsid w:val="00C61FCB"/>
    <w:rsid w:val="00C624D9"/>
    <w:rsid w:val="00C62C2B"/>
    <w:rsid w:val="00C62DE7"/>
    <w:rsid w:val="00C64963"/>
    <w:rsid w:val="00C6498B"/>
    <w:rsid w:val="00C652EC"/>
    <w:rsid w:val="00C65C77"/>
    <w:rsid w:val="00C66EB6"/>
    <w:rsid w:val="00C6744E"/>
    <w:rsid w:val="00C717A3"/>
    <w:rsid w:val="00C75255"/>
    <w:rsid w:val="00C777EB"/>
    <w:rsid w:val="00C84FDD"/>
    <w:rsid w:val="00C879E4"/>
    <w:rsid w:val="00C91370"/>
    <w:rsid w:val="00CA1D02"/>
    <w:rsid w:val="00CB32B8"/>
    <w:rsid w:val="00CB5437"/>
    <w:rsid w:val="00CB6EAD"/>
    <w:rsid w:val="00CC2128"/>
    <w:rsid w:val="00CC30BC"/>
    <w:rsid w:val="00CD0D21"/>
    <w:rsid w:val="00CD57C5"/>
    <w:rsid w:val="00CE3501"/>
    <w:rsid w:val="00CE41E1"/>
    <w:rsid w:val="00CE491E"/>
    <w:rsid w:val="00CE5481"/>
    <w:rsid w:val="00CF020D"/>
    <w:rsid w:val="00CF2797"/>
    <w:rsid w:val="00CF385D"/>
    <w:rsid w:val="00D0097A"/>
    <w:rsid w:val="00D04418"/>
    <w:rsid w:val="00D04DA2"/>
    <w:rsid w:val="00D04FCD"/>
    <w:rsid w:val="00D134E2"/>
    <w:rsid w:val="00D1429B"/>
    <w:rsid w:val="00D15300"/>
    <w:rsid w:val="00D163F3"/>
    <w:rsid w:val="00D25ED9"/>
    <w:rsid w:val="00D266CE"/>
    <w:rsid w:val="00D26C94"/>
    <w:rsid w:val="00D2701C"/>
    <w:rsid w:val="00D271ED"/>
    <w:rsid w:val="00D276C0"/>
    <w:rsid w:val="00D30AB6"/>
    <w:rsid w:val="00D31579"/>
    <w:rsid w:val="00D338F7"/>
    <w:rsid w:val="00D349B0"/>
    <w:rsid w:val="00D34CE4"/>
    <w:rsid w:val="00D357A1"/>
    <w:rsid w:val="00D357EF"/>
    <w:rsid w:val="00D35E46"/>
    <w:rsid w:val="00D3769D"/>
    <w:rsid w:val="00D37A8A"/>
    <w:rsid w:val="00D40AFF"/>
    <w:rsid w:val="00D434CE"/>
    <w:rsid w:val="00D44C0A"/>
    <w:rsid w:val="00D4629B"/>
    <w:rsid w:val="00D46649"/>
    <w:rsid w:val="00D47739"/>
    <w:rsid w:val="00D52154"/>
    <w:rsid w:val="00D52661"/>
    <w:rsid w:val="00D532F9"/>
    <w:rsid w:val="00D53B26"/>
    <w:rsid w:val="00D5440C"/>
    <w:rsid w:val="00D54465"/>
    <w:rsid w:val="00D54BFF"/>
    <w:rsid w:val="00D55442"/>
    <w:rsid w:val="00D565C2"/>
    <w:rsid w:val="00D6102F"/>
    <w:rsid w:val="00D61C4C"/>
    <w:rsid w:val="00D6221F"/>
    <w:rsid w:val="00D635D8"/>
    <w:rsid w:val="00D72BC2"/>
    <w:rsid w:val="00D753CA"/>
    <w:rsid w:val="00D82129"/>
    <w:rsid w:val="00D83521"/>
    <w:rsid w:val="00D83BD4"/>
    <w:rsid w:val="00D84375"/>
    <w:rsid w:val="00D84651"/>
    <w:rsid w:val="00D847EF"/>
    <w:rsid w:val="00D853C7"/>
    <w:rsid w:val="00D87536"/>
    <w:rsid w:val="00D878EF"/>
    <w:rsid w:val="00D91468"/>
    <w:rsid w:val="00D92085"/>
    <w:rsid w:val="00D92F72"/>
    <w:rsid w:val="00D92F82"/>
    <w:rsid w:val="00D9328D"/>
    <w:rsid w:val="00DA01E7"/>
    <w:rsid w:val="00DA1CA6"/>
    <w:rsid w:val="00DA3921"/>
    <w:rsid w:val="00DB0B32"/>
    <w:rsid w:val="00DB2E54"/>
    <w:rsid w:val="00DB2EEA"/>
    <w:rsid w:val="00DB381E"/>
    <w:rsid w:val="00DB56DA"/>
    <w:rsid w:val="00DC2F22"/>
    <w:rsid w:val="00DC4EFC"/>
    <w:rsid w:val="00DC5624"/>
    <w:rsid w:val="00DD28DF"/>
    <w:rsid w:val="00DD510E"/>
    <w:rsid w:val="00DD7A3E"/>
    <w:rsid w:val="00DE1B70"/>
    <w:rsid w:val="00DE46C8"/>
    <w:rsid w:val="00DE6AF4"/>
    <w:rsid w:val="00DF0872"/>
    <w:rsid w:val="00DF3F3D"/>
    <w:rsid w:val="00DF4A06"/>
    <w:rsid w:val="00E03D0D"/>
    <w:rsid w:val="00E044B6"/>
    <w:rsid w:val="00E1720D"/>
    <w:rsid w:val="00E21CD8"/>
    <w:rsid w:val="00E22AE9"/>
    <w:rsid w:val="00E2499D"/>
    <w:rsid w:val="00E25AFF"/>
    <w:rsid w:val="00E26436"/>
    <w:rsid w:val="00E2797F"/>
    <w:rsid w:val="00E30D72"/>
    <w:rsid w:val="00E323C4"/>
    <w:rsid w:val="00E333FD"/>
    <w:rsid w:val="00E3401D"/>
    <w:rsid w:val="00E34884"/>
    <w:rsid w:val="00E4685D"/>
    <w:rsid w:val="00E46CDA"/>
    <w:rsid w:val="00E47368"/>
    <w:rsid w:val="00E505F3"/>
    <w:rsid w:val="00E50BFB"/>
    <w:rsid w:val="00E52296"/>
    <w:rsid w:val="00E5429D"/>
    <w:rsid w:val="00E552E9"/>
    <w:rsid w:val="00E67314"/>
    <w:rsid w:val="00E67704"/>
    <w:rsid w:val="00E67DD0"/>
    <w:rsid w:val="00E7124C"/>
    <w:rsid w:val="00E77920"/>
    <w:rsid w:val="00E83390"/>
    <w:rsid w:val="00E83882"/>
    <w:rsid w:val="00E8403A"/>
    <w:rsid w:val="00E85315"/>
    <w:rsid w:val="00E912A2"/>
    <w:rsid w:val="00E91C6B"/>
    <w:rsid w:val="00E91E8B"/>
    <w:rsid w:val="00E93945"/>
    <w:rsid w:val="00E93FC1"/>
    <w:rsid w:val="00E94C79"/>
    <w:rsid w:val="00E95F82"/>
    <w:rsid w:val="00E966B6"/>
    <w:rsid w:val="00E96FBB"/>
    <w:rsid w:val="00EA0202"/>
    <w:rsid w:val="00EA05A4"/>
    <w:rsid w:val="00EA4B7B"/>
    <w:rsid w:val="00EA679C"/>
    <w:rsid w:val="00EA7129"/>
    <w:rsid w:val="00EB4005"/>
    <w:rsid w:val="00EB55C4"/>
    <w:rsid w:val="00EB7A33"/>
    <w:rsid w:val="00EC0826"/>
    <w:rsid w:val="00EC1A09"/>
    <w:rsid w:val="00EC225E"/>
    <w:rsid w:val="00EC42D7"/>
    <w:rsid w:val="00EC503B"/>
    <w:rsid w:val="00ED0086"/>
    <w:rsid w:val="00ED2B84"/>
    <w:rsid w:val="00EE1815"/>
    <w:rsid w:val="00EE1EE4"/>
    <w:rsid w:val="00EE5991"/>
    <w:rsid w:val="00EE653C"/>
    <w:rsid w:val="00EF3C2F"/>
    <w:rsid w:val="00EF67AF"/>
    <w:rsid w:val="00EF7061"/>
    <w:rsid w:val="00F019B0"/>
    <w:rsid w:val="00F0588B"/>
    <w:rsid w:val="00F105B1"/>
    <w:rsid w:val="00F10F43"/>
    <w:rsid w:val="00F11A3E"/>
    <w:rsid w:val="00F12795"/>
    <w:rsid w:val="00F127E8"/>
    <w:rsid w:val="00F13458"/>
    <w:rsid w:val="00F14F43"/>
    <w:rsid w:val="00F1540C"/>
    <w:rsid w:val="00F17693"/>
    <w:rsid w:val="00F239F7"/>
    <w:rsid w:val="00F31001"/>
    <w:rsid w:val="00F31740"/>
    <w:rsid w:val="00F321AE"/>
    <w:rsid w:val="00F33F0E"/>
    <w:rsid w:val="00F37615"/>
    <w:rsid w:val="00F37D7A"/>
    <w:rsid w:val="00F45359"/>
    <w:rsid w:val="00F60753"/>
    <w:rsid w:val="00F67D93"/>
    <w:rsid w:val="00F67ED7"/>
    <w:rsid w:val="00F707FE"/>
    <w:rsid w:val="00F7324E"/>
    <w:rsid w:val="00F7376A"/>
    <w:rsid w:val="00F74274"/>
    <w:rsid w:val="00F75839"/>
    <w:rsid w:val="00F84C3E"/>
    <w:rsid w:val="00F861A0"/>
    <w:rsid w:val="00F93B8C"/>
    <w:rsid w:val="00F961B2"/>
    <w:rsid w:val="00FA1268"/>
    <w:rsid w:val="00FA3509"/>
    <w:rsid w:val="00FA4219"/>
    <w:rsid w:val="00FA75B7"/>
    <w:rsid w:val="00FA76E8"/>
    <w:rsid w:val="00FB23BB"/>
    <w:rsid w:val="00FB3284"/>
    <w:rsid w:val="00FB442D"/>
    <w:rsid w:val="00FB526C"/>
    <w:rsid w:val="00FB655F"/>
    <w:rsid w:val="00FB6ABA"/>
    <w:rsid w:val="00FC07C7"/>
    <w:rsid w:val="00FC38BD"/>
    <w:rsid w:val="00FC4039"/>
    <w:rsid w:val="00FC448A"/>
    <w:rsid w:val="00FD049B"/>
    <w:rsid w:val="00FD15A3"/>
    <w:rsid w:val="00FE77FE"/>
    <w:rsid w:val="00FF2402"/>
    <w:rsid w:val="00FF3DF2"/>
    <w:rsid w:val="00FF4F41"/>
    <w:rsid w:val="00FF738E"/>
    <w:rsid w:val="00FF7E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2"/>
    </o:shapelayout>
  </w:shapeDefaults>
  <w:decimalSymbol w:val=","/>
  <w:listSeparator w:val=";"/>
  <w14:docId w14:val="134AFEF9"/>
  <w15:docId w15:val="{569B2896-A6D2-4051-AF71-62DD2019F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B47E9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1426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qFormat/>
    <w:rsid w:val="002B47E9"/>
    <w:pPr>
      <w:spacing w:before="100" w:beforeAutospacing="1" w:after="100" w:afterAutospacing="1"/>
      <w:textAlignment w:val="bottom"/>
      <w:outlineLvl w:val="1"/>
    </w:pPr>
    <w:rPr>
      <w:rFonts w:ascii="Arial" w:hAnsi="Arial" w:cs="Arial"/>
      <w:color w:val="333333"/>
      <w:sz w:val="34"/>
      <w:szCs w:val="34"/>
    </w:rPr>
  </w:style>
  <w:style w:type="paragraph" w:styleId="Titolo3">
    <w:name w:val="heading 3"/>
    <w:basedOn w:val="Normale"/>
    <w:next w:val="Normale"/>
    <w:link w:val="Titolo3Carattere"/>
    <w:qFormat/>
    <w:rsid w:val="00E333F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2B47E9"/>
    <w:pPr>
      <w:spacing w:after="75"/>
    </w:pPr>
  </w:style>
  <w:style w:type="character" w:styleId="Enfasigrassetto">
    <w:name w:val="Strong"/>
    <w:qFormat/>
    <w:rsid w:val="002B47E9"/>
    <w:rPr>
      <w:b/>
      <w:bCs/>
    </w:rPr>
  </w:style>
  <w:style w:type="character" w:styleId="Enfasicorsivo">
    <w:name w:val="Emphasis"/>
    <w:qFormat/>
    <w:rsid w:val="002B47E9"/>
    <w:rPr>
      <w:i/>
      <w:iCs/>
    </w:rPr>
  </w:style>
  <w:style w:type="paragraph" w:styleId="Pidipagina">
    <w:name w:val="footer"/>
    <w:basedOn w:val="Normale"/>
    <w:link w:val="PidipaginaCarattere"/>
    <w:rsid w:val="002B47E9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link w:val="IntestazioneCarattere"/>
    <w:rsid w:val="00EA7129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uiPriority w:val="59"/>
    <w:rsid w:val="00B86D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3">
    <w:name w:val="Body Text 3"/>
    <w:basedOn w:val="Normale"/>
    <w:link w:val="Corpodeltesto3Carattere"/>
    <w:rsid w:val="00E333FD"/>
    <w:pPr>
      <w:spacing w:after="120"/>
    </w:pPr>
    <w:rPr>
      <w:sz w:val="16"/>
      <w:szCs w:val="16"/>
    </w:rPr>
  </w:style>
  <w:style w:type="paragraph" w:styleId="Paragrafoelenco">
    <w:name w:val="List Paragraph"/>
    <w:basedOn w:val="Normale"/>
    <w:uiPriority w:val="34"/>
    <w:qFormat/>
    <w:rsid w:val="00C879E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rsid w:val="001D064D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rsid w:val="00DA01E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DA01E7"/>
    <w:rPr>
      <w:rFonts w:ascii="Segoe UI" w:hAnsi="Segoe UI" w:cs="Segoe UI"/>
      <w:sz w:val="18"/>
      <w:szCs w:val="18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212E6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rsid w:val="00002E69"/>
    <w:rPr>
      <w:rFonts w:ascii="Arial" w:hAnsi="Arial" w:cs="Arial"/>
      <w:color w:val="333333"/>
      <w:sz w:val="34"/>
      <w:szCs w:val="34"/>
    </w:rPr>
  </w:style>
  <w:style w:type="character" w:customStyle="1" w:styleId="Titolo3Carattere">
    <w:name w:val="Titolo 3 Carattere"/>
    <w:basedOn w:val="Carpredefinitoparagrafo"/>
    <w:link w:val="Titolo3"/>
    <w:rsid w:val="00002E69"/>
    <w:rPr>
      <w:rFonts w:ascii="Arial" w:hAnsi="Arial" w:cs="Arial"/>
      <w:b/>
      <w:bCs/>
      <w:sz w:val="26"/>
      <w:szCs w:val="26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02E69"/>
    <w:rPr>
      <w:color w:val="800080" w:themeColor="followedHyperlink"/>
      <w:u w:val="single"/>
    </w:rPr>
  </w:style>
  <w:style w:type="paragraph" w:customStyle="1" w:styleId="msonormal0">
    <w:name w:val="msonormal"/>
    <w:basedOn w:val="Normale"/>
    <w:rsid w:val="00002E69"/>
    <w:pPr>
      <w:spacing w:after="75"/>
    </w:pPr>
  </w:style>
  <w:style w:type="character" w:customStyle="1" w:styleId="IntestazioneCarattere">
    <w:name w:val="Intestazione Carattere"/>
    <w:basedOn w:val="Carpredefinitoparagrafo"/>
    <w:link w:val="Intestazione"/>
    <w:rsid w:val="00002E69"/>
    <w:rPr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rsid w:val="00002E69"/>
    <w:rPr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002E69"/>
    <w:rPr>
      <w:sz w:val="16"/>
      <w:szCs w:val="16"/>
    </w:rPr>
  </w:style>
  <w:style w:type="paragraph" w:styleId="Corpotesto">
    <w:name w:val="Body Text"/>
    <w:basedOn w:val="Normale"/>
    <w:link w:val="CorpotestoCarattere"/>
    <w:semiHidden/>
    <w:unhideWhenUsed/>
    <w:rsid w:val="00A6292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semiHidden/>
    <w:rsid w:val="00A6292F"/>
    <w:rPr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rsid w:val="001426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716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CONTRATTO%20D'ISTITUTO%202013%202014%20%20NUOV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D42F10-9B76-46A7-976C-D17E94181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CONTRATTO D'ISTITUTO 2013 2014  NUOVO</Template>
  <TotalTime>8</TotalTime>
  <Pages>1</Pages>
  <Words>146</Words>
  <Characters>923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1067</CharactersWithSpaces>
  <SharedDoc>false</SharedDoc>
  <HLinks>
    <vt:vector size="6" baseType="variant">
      <vt:variant>
        <vt:i4>7143526</vt:i4>
      </vt:variant>
      <vt:variant>
        <vt:i4>-1</vt:i4>
      </vt:variant>
      <vt:variant>
        <vt:i4>1028</vt:i4>
      </vt:variant>
      <vt:variant>
        <vt:i4>1</vt:i4>
      </vt:variant>
      <vt:variant>
        <vt:lpwstr>http://t2.gstatic.com/images?q=tbn:ANd9GcTwcNz9XLAkx4eRRV3Gbonr8mwjkcA9K5IwAKMw-uK9m-WC28xD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 Windows</cp:lastModifiedBy>
  <cp:revision>10</cp:revision>
  <cp:lastPrinted>2022-09-01T21:59:00Z</cp:lastPrinted>
  <dcterms:created xsi:type="dcterms:W3CDTF">2022-09-14T13:36:00Z</dcterms:created>
  <dcterms:modified xsi:type="dcterms:W3CDTF">2025-09-22T09:32:00Z</dcterms:modified>
</cp:coreProperties>
</file>